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C98F5" w14:textId="77777777" w:rsidR="007F5283" w:rsidRPr="007F5283" w:rsidRDefault="007F5283" w:rsidP="007F5283">
      <w:pPr>
        <w:pStyle w:val="NoSpacing"/>
        <w:jc w:val="center"/>
        <w:rPr>
          <w:rFonts w:ascii="Times New Roman" w:hAnsi="Times New Roman"/>
          <w:b/>
          <w:bCs/>
        </w:rPr>
      </w:pPr>
      <w:r w:rsidRPr="007F5283">
        <w:rPr>
          <w:rFonts w:ascii="Times New Roman" w:hAnsi="Times New Roman"/>
          <w:b/>
          <w:bCs/>
        </w:rPr>
        <w:t>FRONTLINE and Retro Report Present “American Reckoning”</w:t>
      </w:r>
    </w:p>
    <w:p w14:paraId="0398E56D" w14:textId="2A286701" w:rsidR="007F5283" w:rsidRPr="007F5283" w:rsidRDefault="007F5283" w:rsidP="007F5283">
      <w:pPr>
        <w:pStyle w:val="NoSpacing"/>
        <w:jc w:val="center"/>
        <w:rPr>
          <w:rFonts w:ascii="Times New Roman" w:hAnsi="Times New Roman"/>
        </w:rPr>
      </w:pPr>
      <w:r w:rsidRPr="007F5283">
        <w:rPr>
          <w:rFonts w:ascii="Times New Roman" w:hAnsi="Times New Roman"/>
          <w:i/>
          <w:iCs/>
          <w:shd w:val="clear" w:color="auto" w:fill="FFFFFF"/>
        </w:rPr>
        <w:t xml:space="preserve">The latest installment of FRONTLINE’s multiplatform </w:t>
      </w:r>
      <w:r w:rsidRPr="007F5283">
        <w:rPr>
          <w:rFonts w:ascii="Times New Roman" w:hAnsi="Times New Roman"/>
          <w:shd w:val="clear" w:color="auto" w:fill="FFFFFF"/>
        </w:rPr>
        <w:t>Un(re)solved</w:t>
      </w:r>
      <w:r w:rsidRPr="007F5283">
        <w:rPr>
          <w:rFonts w:ascii="Times New Roman" w:hAnsi="Times New Roman"/>
          <w:i/>
          <w:iCs/>
          <w:shd w:val="clear" w:color="auto" w:fill="FFFFFF"/>
        </w:rPr>
        <w:t xml:space="preserve"> initiative, the film offers an extraordinary look at the civil rights era through rare archival footage and the story of the murder of a local NAACP leader in Natchez, Mississippi</w:t>
      </w:r>
      <w:r w:rsidRPr="007F5283">
        <w:rPr>
          <w:rFonts w:ascii="Times New Roman" w:hAnsi="Times New Roman"/>
          <w:i/>
          <w:iCs/>
          <w:shd w:val="clear" w:color="auto" w:fill="FFFFFF"/>
        </w:rPr>
        <w:br/>
      </w:r>
      <w:r w:rsidRPr="007F5283">
        <w:rPr>
          <w:rFonts w:ascii="Times New Roman" w:hAnsi="Times New Roman"/>
          <w:i/>
          <w:iCs/>
          <w:color w:val="000000"/>
          <w:shd w:val="clear" w:color="auto" w:fill="FFFFFF"/>
        </w:rPr>
        <w:br/>
      </w:r>
      <w:r w:rsidRPr="007F5283">
        <w:rPr>
          <w:rFonts w:ascii="Times New Roman" w:hAnsi="Times New Roman"/>
          <w:b/>
          <w:bCs/>
          <w:i/>
          <w:iCs/>
          <w:color w:val="000000"/>
          <w:shd w:val="clear" w:color="auto" w:fill="FFFFFF"/>
        </w:rPr>
        <w:t>American Reckoning</w:t>
      </w:r>
      <w:r w:rsidRPr="007F5283">
        <w:rPr>
          <w:rFonts w:ascii="Times New Roman" w:hAnsi="Times New Roman"/>
          <w:b/>
          <w:bCs/>
          <w:i/>
          <w:iCs/>
          <w:color w:val="000000"/>
          <w:shd w:val="clear" w:color="auto" w:fill="FFFFFF"/>
        </w:rPr>
        <w:br/>
      </w:r>
      <w:r w:rsidRPr="007F5283">
        <w:rPr>
          <w:rFonts w:ascii="Times New Roman" w:hAnsi="Times New Roman"/>
          <w:color w:val="000000"/>
          <w:shd w:val="clear" w:color="auto" w:fill="FFFFFF"/>
        </w:rPr>
        <w:t>Tue., Feb. 15, 2022</w:t>
      </w:r>
      <w:r w:rsidRPr="007F5283">
        <w:rPr>
          <w:rFonts w:ascii="Times New Roman" w:hAnsi="Times New Roman"/>
          <w:color w:val="000000"/>
          <w:shd w:val="clear" w:color="auto" w:fill="FFFFFF"/>
        </w:rPr>
        <w:br/>
        <w:t>Streaming at 7/6c at pbs.org/frontline &amp; in the PBS Video App</w:t>
      </w:r>
      <w:r w:rsidRPr="007F5283">
        <w:rPr>
          <w:rFonts w:ascii="Times New Roman" w:hAnsi="Times New Roman"/>
          <w:color w:val="000000"/>
          <w:shd w:val="clear" w:color="auto" w:fill="FFFFFF"/>
        </w:rPr>
        <w:br/>
      </w:r>
      <w:r w:rsidRPr="007F5283">
        <w:rPr>
          <w:rFonts w:ascii="Times New Roman" w:hAnsi="Times New Roman"/>
          <w:color w:val="000000"/>
          <w:shd w:val="clear" w:color="auto" w:fill="FFFFFF"/>
        </w:rPr>
        <w:t>Airing at 10/9c on PBS and on YouTube</w:t>
      </w:r>
      <w:r w:rsidRPr="007F5283">
        <w:rPr>
          <w:rFonts w:ascii="Times New Roman" w:hAnsi="Times New Roman"/>
          <w:color w:val="000000"/>
          <w:shd w:val="clear" w:color="auto" w:fill="FFFFFF"/>
        </w:rPr>
        <w:br/>
      </w:r>
      <w:r w:rsidRPr="007F5283">
        <w:rPr>
          <w:rFonts w:ascii="Times New Roman" w:hAnsi="Times New Roman"/>
          <w:color w:val="000000"/>
          <w:shd w:val="clear" w:color="auto" w:fill="FFFFFF"/>
        </w:rPr>
        <w:t>www.facebook.com/frontline | Twitter: @frontlinepbs</w:t>
      </w:r>
      <w:r w:rsidRPr="007F5283">
        <w:rPr>
          <w:rFonts w:ascii="Times New Roman" w:hAnsi="Times New Roman"/>
          <w:color w:val="000000"/>
          <w:shd w:val="clear" w:color="auto" w:fill="FFFFFF"/>
        </w:rPr>
        <w:br/>
      </w:r>
      <w:r w:rsidRPr="007F5283">
        <w:rPr>
          <w:rFonts w:ascii="Times New Roman" w:hAnsi="Times New Roman"/>
          <w:color w:val="000000"/>
          <w:shd w:val="clear" w:color="auto" w:fill="FFFFFF"/>
        </w:rPr>
        <w:t>Instagram: @frontlinepbs | YouTube: youtube.com/frontline</w:t>
      </w:r>
      <w:r w:rsidRPr="007F5283">
        <w:rPr>
          <w:rFonts w:ascii="Times New Roman" w:hAnsi="Times New Roman"/>
          <w:color w:val="000000"/>
          <w:shd w:val="clear" w:color="auto" w:fill="FFFFFF"/>
        </w:rPr>
        <w:br/>
      </w:r>
    </w:p>
    <w:p w14:paraId="5370782D" w14:textId="77777777" w:rsidR="007F5283" w:rsidRPr="007F5283" w:rsidRDefault="007F5283" w:rsidP="007F5283">
      <w:pPr>
        <w:pStyle w:val="NoSpacing"/>
        <w:jc w:val="center"/>
        <w:rPr>
          <w:rFonts w:ascii="Times New Roman" w:hAnsi="Times New Roman"/>
        </w:rPr>
      </w:pPr>
    </w:p>
    <w:p w14:paraId="77AEB6D3" w14:textId="0A713AC0" w:rsidR="007F5283" w:rsidRPr="007F5283" w:rsidRDefault="007F5283" w:rsidP="007F5283">
      <w:pPr>
        <w:pStyle w:val="NoSpacing"/>
        <w:rPr>
          <w:rFonts w:ascii="Times New Roman" w:hAnsi="Times New Roman"/>
        </w:rPr>
      </w:pPr>
      <w:r w:rsidRPr="007F5283">
        <w:rPr>
          <w:rFonts w:ascii="Times New Roman" w:hAnsi="Times New Roman"/>
        </w:rPr>
        <w:t>Emmett Till, James Chaney, Medgar Evers, and four little girls from Birmingham — these are some of the well-known stories of racially-motivated violence from the civil rights era. But the Emmett Till Unsolved Civil Rights Crime Act — signed into law in 2008 — lifted the veil on more than 150 other victims for whom there still has been no justice.</w:t>
      </w:r>
      <w:r w:rsidRPr="007F5283">
        <w:rPr>
          <w:rFonts w:ascii="Times New Roman" w:hAnsi="Times New Roman"/>
        </w:rPr>
        <w:br/>
      </w:r>
      <w:r w:rsidRPr="007F5283">
        <w:rPr>
          <w:rFonts w:ascii="Times New Roman" w:hAnsi="Times New Roman"/>
          <w:color w:val="000000"/>
        </w:rPr>
        <w:br/>
      </w:r>
      <w:r w:rsidRPr="007F5283">
        <w:rPr>
          <w:rFonts w:ascii="Times New Roman" w:hAnsi="Times New Roman"/>
          <w:color w:val="000000"/>
        </w:rPr>
        <w:t xml:space="preserve">Now, in collaboration with Retro Report, FRONTLINE (PBS) presents </w:t>
      </w:r>
      <w:r w:rsidRPr="007F5283">
        <w:rPr>
          <w:rFonts w:ascii="Times New Roman" w:hAnsi="Times New Roman"/>
          <w:b/>
          <w:bCs/>
          <w:i/>
          <w:iCs/>
          <w:color w:val="000000"/>
        </w:rPr>
        <w:t>American Reckoning</w:t>
      </w:r>
      <w:r w:rsidRPr="007F5283">
        <w:rPr>
          <w:rFonts w:ascii="Times New Roman" w:hAnsi="Times New Roman"/>
          <w:color w:val="000000"/>
        </w:rPr>
        <w:t xml:space="preserve">: </w:t>
      </w:r>
      <w:r w:rsidRPr="007F5283">
        <w:rPr>
          <w:rFonts w:ascii="Times New Roman" w:hAnsi="Times New Roman"/>
          <w:color w:val="000000"/>
          <w:shd w:val="clear" w:color="auto" w:fill="FFFFFF"/>
        </w:rPr>
        <w:t xml:space="preserve">an extraordinary look at the civil rights era - the violence and resistance - through rare footage filmed more than 50-years ago in Natchez, Mississippi, and the still-unresolved killing of local NAACP leader </w:t>
      </w:r>
      <w:proofErr w:type="spellStart"/>
      <w:r w:rsidRPr="007F5283">
        <w:rPr>
          <w:rFonts w:ascii="Times New Roman" w:hAnsi="Times New Roman"/>
          <w:color w:val="000000"/>
          <w:shd w:val="clear" w:color="auto" w:fill="FFFFFF"/>
        </w:rPr>
        <w:t>Wharlest</w:t>
      </w:r>
      <w:proofErr w:type="spellEnd"/>
      <w:r w:rsidRPr="007F5283">
        <w:rPr>
          <w:rFonts w:ascii="Times New Roman" w:hAnsi="Times New Roman"/>
          <w:color w:val="000000"/>
          <w:shd w:val="clear" w:color="auto" w:fill="FFFFFF"/>
        </w:rPr>
        <w:t xml:space="preserve"> Jackson.</w:t>
      </w:r>
      <w:r w:rsidRPr="007F5283">
        <w:rPr>
          <w:rFonts w:ascii="Times New Roman" w:hAnsi="Times New Roman"/>
          <w:shd w:val="clear" w:color="auto" w:fill="FFFFFF"/>
        </w:rPr>
        <w:br/>
      </w:r>
      <w:r w:rsidRPr="007F5283">
        <w:rPr>
          <w:rFonts w:ascii="Times New Roman" w:hAnsi="Times New Roman"/>
          <w:shd w:val="clear" w:color="auto" w:fill="FFFFFF"/>
        </w:rPr>
        <w:br/>
      </w:r>
      <w:r w:rsidRPr="007F5283">
        <w:rPr>
          <w:rFonts w:ascii="Times New Roman" w:hAnsi="Times New Roman"/>
          <w:color w:val="000000"/>
          <w:shd w:val="clear" w:color="auto" w:fill="FFFFFF"/>
        </w:rPr>
        <w:t xml:space="preserve">From acclaimed directors and producers </w:t>
      </w:r>
      <w:hyperlink r:id="rId8" w:history="1">
        <w:r w:rsidRPr="007F5283">
          <w:rPr>
            <w:rStyle w:val="Hyperlink"/>
            <w:rFonts w:ascii="Times New Roman" w:hAnsi="Times New Roman"/>
            <w:color w:val="1155CC"/>
            <w:shd w:val="clear" w:color="auto" w:fill="FFFFFF"/>
          </w:rPr>
          <w:t>Brad Lichtenstein</w:t>
        </w:r>
      </w:hyperlink>
      <w:r w:rsidRPr="007F5283">
        <w:rPr>
          <w:rFonts w:ascii="Times New Roman" w:hAnsi="Times New Roman"/>
          <w:color w:val="000000"/>
          <w:shd w:val="clear" w:color="auto" w:fill="FFFFFF"/>
        </w:rPr>
        <w:t xml:space="preserve"> (</w:t>
      </w:r>
      <w:r w:rsidRPr="007F5283">
        <w:rPr>
          <w:rFonts w:ascii="Times New Roman" w:hAnsi="Times New Roman"/>
          <w:i/>
          <w:iCs/>
          <w:color w:val="000000"/>
          <w:shd w:val="clear" w:color="auto" w:fill="FFFFFF"/>
        </w:rPr>
        <w:t>When Claude Got Shot</w:t>
      </w:r>
      <w:r w:rsidRPr="007F5283">
        <w:rPr>
          <w:rFonts w:ascii="Times New Roman" w:hAnsi="Times New Roman"/>
          <w:color w:val="000000"/>
          <w:shd w:val="clear" w:color="auto" w:fill="FFFFFF"/>
        </w:rPr>
        <w:t xml:space="preserve">, </w:t>
      </w:r>
      <w:proofErr w:type="spellStart"/>
      <w:r w:rsidRPr="007F5283">
        <w:rPr>
          <w:rFonts w:ascii="Times New Roman" w:hAnsi="Times New Roman"/>
          <w:i/>
          <w:iCs/>
          <w:color w:val="000000"/>
          <w:shd w:val="clear" w:color="auto" w:fill="FFFFFF"/>
        </w:rPr>
        <w:t>Messwood</w:t>
      </w:r>
      <w:proofErr w:type="spellEnd"/>
      <w:r w:rsidRPr="007F5283">
        <w:rPr>
          <w:rFonts w:ascii="Times New Roman" w:hAnsi="Times New Roman"/>
          <w:color w:val="000000"/>
          <w:shd w:val="clear" w:color="auto" w:fill="FFFFFF"/>
        </w:rPr>
        <w:t xml:space="preserve">) and </w:t>
      </w:r>
      <w:hyperlink r:id="rId9" w:history="1">
        <w:r w:rsidRPr="007F5283">
          <w:rPr>
            <w:rStyle w:val="Hyperlink"/>
            <w:rFonts w:ascii="Times New Roman" w:hAnsi="Times New Roman"/>
            <w:color w:val="1155CC"/>
            <w:shd w:val="clear" w:color="auto" w:fill="FFFFFF"/>
          </w:rPr>
          <w:t>Yoruba Richen</w:t>
        </w:r>
      </w:hyperlink>
      <w:r w:rsidRPr="007F5283">
        <w:rPr>
          <w:rFonts w:ascii="Times New Roman" w:hAnsi="Times New Roman"/>
          <w:color w:val="000000"/>
          <w:shd w:val="clear" w:color="auto" w:fill="FFFFFF"/>
        </w:rPr>
        <w:t xml:space="preserve"> (</w:t>
      </w:r>
      <w:r w:rsidRPr="007F5283">
        <w:rPr>
          <w:rFonts w:ascii="Times New Roman" w:hAnsi="Times New Roman"/>
          <w:i/>
          <w:iCs/>
          <w:color w:val="000000"/>
          <w:shd w:val="clear" w:color="auto" w:fill="FFFFFF"/>
        </w:rPr>
        <w:t>The Killing of Breonna Taylor</w:t>
      </w:r>
      <w:r w:rsidRPr="007F5283">
        <w:rPr>
          <w:rFonts w:ascii="Times New Roman" w:hAnsi="Times New Roman"/>
          <w:color w:val="000000"/>
          <w:shd w:val="clear" w:color="auto" w:fill="FFFFFF"/>
        </w:rPr>
        <w:t xml:space="preserve">, </w:t>
      </w:r>
      <w:r w:rsidRPr="007F5283">
        <w:rPr>
          <w:rFonts w:ascii="Times New Roman" w:hAnsi="Times New Roman"/>
          <w:i/>
          <w:iCs/>
          <w:color w:val="000000"/>
          <w:shd w:val="clear" w:color="auto" w:fill="FFFFFF"/>
        </w:rPr>
        <w:t>The Sit In: Harry Belafonte Hosts the Tonight Show</w:t>
      </w:r>
      <w:r w:rsidRPr="007F5283">
        <w:rPr>
          <w:rFonts w:ascii="Times New Roman" w:hAnsi="Times New Roman"/>
          <w:color w:val="000000"/>
          <w:shd w:val="clear" w:color="auto" w:fill="FFFFFF"/>
        </w:rPr>
        <w:t>)</w:t>
      </w:r>
      <w:r w:rsidRPr="007F5283">
        <w:rPr>
          <w:rFonts w:ascii="Times New Roman" w:hAnsi="Times New Roman"/>
          <w:color w:val="000000"/>
        </w:rPr>
        <w:t xml:space="preserve"> </w:t>
      </w:r>
      <w:r w:rsidRPr="007F5283">
        <w:rPr>
          <w:rFonts w:ascii="Times New Roman" w:hAnsi="Times New Roman"/>
          <w:i/>
          <w:iCs/>
          <w:color w:val="000000"/>
          <w:shd w:val="clear" w:color="auto" w:fill="FFFFFF"/>
        </w:rPr>
        <w:t xml:space="preserve">American Reckoning </w:t>
      </w:r>
      <w:r w:rsidRPr="007F5283">
        <w:rPr>
          <w:rFonts w:ascii="Times New Roman" w:hAnsi="Times New Roman"/>
          <w:color w:val="000000"/>
          <w:shd w:val="clear" w:color="auto" w:fill="FFFFFF"/>
        </w:rPr>
        <w:t>examines Black opposition to racist violence in Mississippi,  spotlighting a little-known armed resistance group called the Deacons for Defense and Justice, woven alongside the Jackson family's decades-long search for justice amid the ongoing federal effort to investigate civil rights era cold cases.</w:t>
      </w:r>
      <w:r w:rsidRPr="007F5283">
        <w:rPr>
          <w:rFonts w:ascii="Times New Roman" w:hAnsi="Times New Roman"/>
        </w:rPr>
        <w:br/>
      </w:r>
      <w:r w:rsidRPr="007F5283">
        <w:rPr>
          <w:rFonts w:ascii="Times New Roman" w:hAnsi="Times New Roman"/>
        </w:rPr>
        <w:br/>
      </w:r>
      <w:r w:rsidRPr="007F5283">
        <w:rPr>
          <w:rFonts w:ascii="Times New Roman" w:hAnsi="Times New Roman"/>
          <w:color w:val="000000"/>
        </w:rPr>
        <w:t xml:space="preserve">Drawing on intimate, archival film footage of the civil rights era — much of it never-before broadcast — from filmmakers Ed Pincus and David Neuman and made available through the Amistad Research Center, </w:t>
      </w:r>
      <w:r w:rsidRPr="007F5283">
        <w:rPr>
          <w:rFonts w:ascii="Times New Roman" w:hAnsi="Times New Roman"/>
          <w:i/>
          <w:iCs/>
          <w:color w:val="000000"/>
        </w:rPr>
        <w:t xml:space="preserve">American Reckoning </w:t>
      </w:r>
      <w:r w:rsidRPr="007F5283">
        <w:rPr>
          <w:rFonts w:ascii="Times New Roman" w:hAnsi="Times New Roman"/>
          <w:color w:val="000000"/>
        </w:rPr>
        <w:t xml:space="preserve">offers a window into an untold story of a Black-led liberation and self-defense movement in Natchez, as well as the funeral of </w:t>
      </w:r>
      <w:proofErr w:type="spellStart"/>
      <w:r w:rsidRPr="007F5283">
        <w:rPr>
          <w:rFonts w:ascii="Times New Roman" w:hAnsi="Times New Roman"/>
          <w:color w:val="000000"/>
        </w:rPr>
        <w:t>Wharlest</w:t>
      </w:r>
      <w:proofErr w:type="spellEnd"/>
      <w:r w:rsidRPr="007F5283">
        <w:rPr>
          <w:rFonts w:ascii="Times New Roman" w:hAnsi="Times New Roman"/>
          <w:color w:val="000000"/>
        </w:rPr>
        <w:t xml:space="preserve"> Jackson Sr. and its aftermath. </w:t>
      </w:r>
      <w:r w:rsidRPr="007F5283">
        <w:rPr>
          <w:rFonts w:ascii="Times New Roman" w:hAnsi="Times New Roman"/>
        </w:rPr>
        <w:br/>
      </w:r>
      <w:r w:rsidRPr="007F5283">
        <w:rPr>
          <w:rFonts w:ascii="Times New Roman" w:hAnsi="Times New Roman"/>
        </w:rPr>
        <w:br/>
      </w:r>
      <w:r w:rsidRPr="007F5283">
        <w:rPr>
          <w:rFonts w:ascii="Times New Roman" w:hAnsi="Times New Roman"/>
          <w:color w:val="000000"/>
        </w:rPr>
        <w:t xml:space="preserve">“We are at a crucial moment in our country where the stories of white terrorism and Black resistance need to be unearthed in order to truly reckon with our </w:t>
      </w:r>
      <w:r w:rsidRPr="007F5283">
        <w:rPr>
          <w:rFonts w:ascii="Times New Roman" w:hAnsi="Times New Roman"/>
          <w:color w:val="000000"/>
          <w:shd w:val="clear" w:color="auto" w:fill="FFFFFF"/>
        </w:rPr>
        <w:t>political</w:t>
      </w:r>
      <w:r w:rsidRPr="007F5283">
        <w:rPr>
          <w:rFonts w:ascii="Times New Roman" w:hAnsi="Times New Roman"/>
          <w:color w:val="000000"/>
        </w:rPr>
        <w:t xml:space="preserve"> situation today,” says Richen. “I am so proud to be a part of this effort to amplify the story of </w:t>
      </w:r>
      <w:proofErr w:type="spellStart"/>
      <w:r w:rsidRPr="007F5283">
        <w:rPr>
          <w:rFonts w:ascii="Times New Roman" w:hAnsi="Times New Roman"/>
          <w:color w:val="000000"/>
        </w:rPr>
        <w:t>Wharlest</w:t>
      </w:r>
      <w:proofErr w:type="spellEnd"/>
      <w:r w:rsidRPr="007F5283">
        <w:rPr>
          <w:rFonts w:ascii="Times New Roman" w:hAnsi="Times New Roman"/>
          <w:color w:val="000000"/>
        </w:rPr>
        <w:t xml:space="preserve"> Jackson Sr. and his family’s efforts to find the truth about his murder, which reveals a much larger narrative about how the U.S has failed to deliver justice to the Black families of the men and women who were victims of racial violence during the civil rights era.”</w:t>
      </w:r>
      <w:r w:rsidRPr="007F5283">
        <w:rPr>
          <w:rFonts w:ascii="Times New Roman" w:hAnsi="Times New Roman"/>
        </w:rPr>
        <w:br/>
      </w:r>
      <w:r w:rsidRPr="007F5283">
        <w:rPr>
          <w:rFonts w:ascii="Times New Roman" w:hAnsi="Times New Roman"/>
        </w:rPr>
        <w:br/>
      </w:r>
      <w:r w:rsidRPr="007F5283">
        <w:rPr>
          <w:rFonts w:ascii="Times New Roman" w:hAnsi="Times New Roman"/>
          <w:color w:val="000000"/>
        </w:rPr>
        <w:t xml:space="preserve">“It is an honor to be able to share </w:t>
      </w:r>
      <w:proofErr w:type="spellStart"/>
      <w:r w:rsidRPr="007F5283">
        <w:rPr>
          <w:rFonts w:ascii="Times New Roman" w:hAnsi="Times New Roman"/>
          <w:color w:val="000000"/>
        </w:rPr>
        <w:t>Wharlest</w:t>
      </w:r>
      <w:proofErr w:type="spellEnd"/>
      <w:r w:rsidRPr="007F5283">
        <w:rPr>
          <w:rFonts w:ascii="Times New Roman" w:hAnsi="Times New Roman"/>
          <w:color w:val="000000"/>
        </w:rPr>
        <w:t xml:space="preserve"> Jackson, Sr’s story. He is one of the many unknown but crucial ‘foot soldiers’ who made the civil rights movement a success,” says Lichtenstein. “I’m so grateful that the Jackson family has trusted us with their family’s story — a tough one to share and one that reveals the depths of white denial about our nation’s racist violence, as resonant and urgent today as it was 55 years ago.”</w:t>
      </w:r>
      <w:r w:rsidRPr="007F5283">
        <w:rPr>
          <w:rFonts w:ascii="Times New Roman" w:hAnsi="Times New Roman"/>
        </w:rPr>
        <w:br/>
      </w:r>
      <w:r w:rsidRPr="007F5283">
        <w:rPr>
          <w:rFonts w:ascii="Times New Roman" w:hAnsi="Times New Roman"/>
        </w:rPr>
        <w:br/>
      </w:r>
      <w:r w:rsidRPr="007F5283">
        <w:rPr>
          <w:rFonts w:ascii="Times New Roman" w:hAnsi="Times New Roman"/>
          <w:color w:val="000000"/>
          <w:shd w:val="clear" w:color="auto" w:fill="FFFFFF"/>
        </w:rPr>
        <w:t xml:space="preserve">Combining verité footage from 1965 and 1967, profound interviews, extensive reporting, and </w:t>
      </w:r>
      <w:r w:rsidRPr="007F5283">
        <w:rPr>
          <w:rFonts w:ascii="Times New Roman" w:hAnsi="Times New Roman"/>
          <w:color w:val="000000"/>
          <w:shd w:val="clear" w:color="auto" w:fill="FFFFFF"/>
        </w:rPr>
        <w:lastRenderedPageBreak/>
        <w:t xml:space="preserve">rich archival material from the time of Jackson’s death, </w:t>
      </w:r>
      <w:r w:rsidRPr="007F5283">
        <w:rPr>
          <w:rFonts w:ascii="Times New Roman" w:hAnsi="Times New Roman"/>
          <w:color w:val="000000"/>
        </w:rPr>
        <w:t xml:space="preserve">the documentary feature also taps into the groundbreaking reporting of the </w:t>
      </w:r>
      <w:r w:rsidRPr="007F5283">
        <w:rPr>
          <w:rFonts w:ascii="Times New Roman" w:hAnsi="Times New Roman"/>
          <w:i/>
          <w:iCs/>
          <w:color w:val="000000"/>
        </w:rPr>
        <w:t>Concordia Sentinel</w:t>
      </w:r>
      <w:r w:rsidRPr="007F5283">
        <w:rPr>
          <w:rFonts w:ascii="Times New Roman" w:hAnsi="Times New Roman"/>
          <w:color w:val="000000"/>
        </w:rPr>
        <w:t xml:space="preserve"> journalist Stanley Nelson, who investigated allegations of the involvement of a Ku Klux Klan offshoot, known as the Silver Dollar Group, in Jackson’s murder. </w:t>
      </w:r>
      <w:r w:rsidRPr="007F5283">
        <w:rPr>
          <w:rFonts w:ascii="Times New Roman" w:hAnsi="Times New Roman"/>
          <w:i/>
          <w:iCs/>
          <w:shd w:val="clear" w:color="auto" w:fill="FFFFFF"/>
        </w:rPr>
        <w:br/>
      </w:r>
      <w:r w:rsidRPr="007F5283">
        <w:rPr>
          <w:rFonts w:ascii="Times New Roman" w:hAnsi="Times New Roman"/>
          <w:i/>
          <w:iCs/>
          <w:shd w:val="clear" w:color="auto" w:fill="FFFFFF"/>
        </w:rPr>
        <w:br/>
      </w:r>
      <w:r w:rsidRPr="007F5283">
        <w:rPr>
          <w:rFonts w:ascii="Times New Roman" w:hAnsi="Times New Roman"/>
          <w:i/>
          <w:iCs/>
          <w:color w:val="000000"/>
          <w:shd w:val="clear" w:color="auto" w:fill="FFFFFF"/>
        </w:rPr>
        <w:t>American Reckoning</w:t>
      </w:r>
      <w:r w:rsidRPr="007F5283">
        <w:rPr>
          <w:rFonts w:ascii="Times New Roman" w:hAnsi="Times New Roman"/>
          <w:color w:val="000000"/>
          <w:shd w:val="clear" w:color="auto" w:fill="FFFFFF"/>
        </w:rPr>
        <w:t xml:space="preserve"> is the latest component of FRONTLINE’s </w:t>
      </w:r>
      <w:hyperlink r:id="rId10" w:history="1">
        <w:r w:rsidRPr="007F5283">
          <w:rPr>
            <w:rStyle w:val="Hyperlink"/>
            <w:rFonts w:ascii="Times New Roman" w:hAnsi="Times New Roman"/>
            <w:i/>
            <w:iCs/>
            <w:color w:val="1155CC"/>
            <w:shd w:val="clear" w:color="auto" w:fill="FFFFFF"/>
          </w:rPr>
          <w:t>Un(re)solved</w:t>
        </w:r>
      </w:hyperlink>
      <w:r w:rsidRPr="007F5283">
        <w:rPr>
          <w:rFonts w:ascii="Times New Roman" w:hAnsi="Times New Roman"/>
          <w:color w:val="000000"/>
          <w:shd w:val="clear" w:color="auto" w:fill="FFFFFF"/>
        </w:rPr>
        <w:t xml:space="preserve"> initiative — which also includes a </w:t>
      </w:r>
      <w:hyperlink r:id="rId11" w:history="1">
        <w:r w:rsidRPr="007F5283">
          <w:rPr>
            <w:rStyle w:val="Hyperlink"/>
            <w:rFonts w:ascii="Times New Roman" w:hAnsi="Times New Roman"/>
            <w:color w:val="1155CC"/>
            <w:shd w:val="clear" w:color="auto" w:fill="FFFFFF"/>
          </w:rPr>
          <w:t>web-based interactive experience</w:t>
        </w:r>
      </w:hyperlink>
      <w:r w:rsidRPr="007F5283">
        <w:rPr>
          <w:rFonts w:ascii="Times New Roman" w:hAnsi="Times New Roman"/>
          <w:color w:val="000000"/>
          <w:shd w:val="clear" w:color="auto" w:fill="FFFFFF"/>
        </w:rPr>
        <w:t xml:space="preserve"> and </w:t>
      </w:r>
      <w:hyperlink r:id="rId12" w:history="1">
        <w:r w:rsidRPr="007F5283">
          <w:rPr>
            <w:rStyle w:val="Hyperlink"/>
            <w:rFonts w:ascii="Times New Roman" w:hAnsi="Times New Roman"/>
            <w:color w:val="1155CC"/>
            <w:shd w:val="clear" w:color="auto" w:fill="FFFFFF"/>
          </w:rPr>
          <w:t>traveling augmented-reality installation</w:t>
        </w:r>
      </w:hyperlink>
      <w:r w:rsidRPr="007F5283">
        <w:rPr>
          <w:rFonts w:ascii="Times New Roman" w:hAnsi="Times New Roman"/>
          <w:color w:val="000000"/>
          <w:shd w:val="clear" w:color="auto" w:fill="FFFFFF"/>
        </w:rPr>
        <w:t xml:space="preserve"> creatively directed by Ado </w:t>
      </w:r>
      <w:proofErr w:type="spellStart"/>
      <w:r w:rsidRPr="007F5283">
        <w:rPr>
          <w:rFonts w:ascii="Times New Roman" w:hAnsi="Times New Roman"/>
          <w:color w:val="000000"/>
          <w:shd w:val="clear" w:color="auto" w:fill="FFFFFF"/>
        </w:rPr>
        <w:t>Ato’s</w:t>
      </w:r>
      <w:proofErr w:type="spellEnd"/>
      <w:r w:rsidRPr="007F5283">
        <w:rPr>
          <w:rFonts w:ascii="Times New Roman" w:hAnsi="Times New Roman"/>
          <w:color w:val="000000"/>
          <w:shd w:val="clear" w:color="auto" w:fill="FFFFFF"/>
        </w:rPr>
        <w:t xml:space="preserve"> Tamara </w:t>
      </w:r>
      <w:proofErr w:type="spellStart"/>
      <w:r w:rsidRPr="007F5283">
        <w:rPr>
          <w:rFonts w:ascii="Times New Roman" w:hAnsi="Times New Roman"/>
          <w:color w:val="000000"/>
          <w:shd w:val="clear" w:color="auto" w:fill="FFFFFF"/>
        </w:rPr>
        <w:t>Shogaolu</w:t>
      </w:r>
      <w:proofErr w:type="spellEnd"/>
      <w:r w:rsidRPr="007F5283">
        <w:rPr>
          <w:rFonts w:ascii="Times New Roman" w:hAnsi="Times New Roman"/>
          <w:color w:val="000000"/>
          <w:shd w:val="clear" w:color="auto" w:fill="FFFFFF"/>
        </w:rPr>
        <w:t xml:space="preserve">, and a </w:t>
      </w:r>
      <w:hyperlink r:id="rId13" w:history="1">
        <w:r w:rsidRPr="007F5283">
          <w:rPr>
            <w:rStyle w:val="Hyperlink"/>
            <w:rFonts w:ascii="Times New Roman" w:hAnsi="Times New Roman"/>
            <w:color w:val="1155CC"/>
            <w:shd w:val="clear" w:color="auto" w:fill="FFFFFF"/>
          </w:rPr>
          <w:t>podcast series</w:t>
        </w:r>
      </w:hyperlink>
      <w:r w:rsidRPr="007F5283">
        <w:rPr>
          <w:rFonts w:ascii="Times New Roman" w:hAnsi="Times New Roman"/>
          <w:color w:val="000000"/>
          <w:shd w:val="clear" w:color="auto" w:fill="FFFFFF"/>
        </w:rPr>
        <w:t xml:space="preserve"> hosted by podcast producer James Edwards. </w:t>
      </w:r>
      <w:r w:rsidRPr="007F5283">
        <w:rPr>
          <w:rFonts w:ascii="Times New Roman" w:hAnsi="Times New Roman"/>
          <w:i/>
          <w:iCs/>
          <w:color w:val="000000"/>
          <w:shd w:val="clear" w:color="auto" w:fill="FFFFFF"/>
        </w:rPr>
        <w:t xml:space="preserve">Un(re)solved </w:t>
      </w:r>
      <w:r w:rsidRPr="007F5283">
        <w:rPr>
          <w:rFonts w:ascii="Times New Roman" w:hAnsi="Times New Roman"/>
          <w:color w:val="000000"/>
          <w:shd w:val="clear" w:color="auto" w:fill="FFFFFF"/>
        </w:rPr>
        <w:t xml:space="preserve">is executive produced by award-winning filmmakers </w:t>
      </w:r>
      <w:hyperlink r:id="rId14" w:history="1">
        <w:r w:rsidRPr="007F5283">
          <w:rPr>
            <w:rStyle w:val="Hyperlink"/>
            <w:rFonts w:ascii="Times New Roman" w:hAnsi="Times New Roman"/>
            <w:color w:val="1155CC"/>
            <w:shd w:val="clear" w:color="auto" w:fill="FFFFFF"/>
          </w:rPr>
          <w:t>Dawn Porter</w:t>
        </w:r>
      </w:hyperlink>
      <w:r w:rsidRPr="007F5283">
        <w:rPr>
          <w:rFonts w:ascii="Times New Roman" w:hAnsi="Times New Roman"/>
          <w:color w:val="000000"/>
          <w:shd w:val="clear" w:color="auto" w:fill="FFFFFF"/>
        </w:rPr>
        <w:t xml:space="preserve"> (John Lewis: Good Trouble, Gideon’s Army) and </w:t>
      </w:r>
      <w:hyperlink r:id="rId15" w:history="1">
        <w:r w:rsidRPr="007F5283">
          <w:rPr>
            <w:rStyle w:val="Hyperlink"/>
            <w:rFonts w:ascii="Times New Roman" w:hAnsi="Times New Roman"/>
            <w:color w:val="1155CC"/>
            <w:shd w:val="clear" w:color="auto" w:fill="FFFFFF"/>
          </w:rPr>
          <w:t>Raney Aronson-Rath</w:t>
        </w:r>
      </w:hyperlink>
      <w:r w:rsidRPr="007F5283">
        <w:rPr>
          <w:rFonts w:ascii="Times New Roman" w:hAnsi="Times New Roman"/>
          <w:color w:val="000000"/>
          <w:shd w:val="clear" w:color="auto" w:fill="FFFFFF"/>
        </w:rPr>
        <w:t xml:space="preserve"> (Executive Producer, FRONTLINE). The film is supported by </w:t>
      </w:r>
      <w:hyperlink r:id="rId16" w:history="1">
        <w:r w:rsidRPr="007F5283">
          <w:rPr>
            <w:rStyle w:val="Hyperlink"/>
            <w:rFonts w:ascii="Times New Roman" w:hAnsi="Times New Roman"/>
            <w:color w:val="1155CC"/>
            <w:shd w:val="clear" w:color="auto" w:fill="FFFFFF"/>
          </w:rPr>
          <w:t>Chasing the Dream</w:t>
        </w:r>
      </w:hyperlink>
      <w:r w:rsidRPr="007F5283">
        <w:rPr>
          <w:rFonts w:ascii="Times New Roman" w:hAnsi="Times New Roman"/>
          <w:color w:val="000000"/>
          <w:shd w:val="clear" w:color="auto" w:fill="FFFFFF"/>
        </w:rPr>
        <w:t xml:space="preserve">, a public media initiative from The WNET Group that examines poverty, </w:t>
      </w:r>
      <w:proofErr w:type="gramStart"/>
      <w:r w:rsidRPr="007F5283">
        <w:rPr>
          <w:rFonts w:ascii="Times New Roman" w:hAnsi="Times New Roman"/>
          <w:color w:val="000000"/>
          <w:shd w:val="clear" w:color="auto" w:fill="FFFFFF"/>
        </w:rPr>
        <w:t>justice</w:t>
      </w:r>
      <w:proofErr w:type="gramEnd"/>
      <w:r w:rsidRPr="007F5283">
        <w:rPr>
          <w:rFonts w:ascii="Times New Roman" w:hAnsi="Times New Roman"/>
          <w:color w:val="000000"/>
          <w:shd w:val="clear" w:color="auto" w:fill="FFFFFF"/>
        </w:rPr>
        <w:t xml:space="preserve"> and economic opportunity in America.</w:t>
      </w:r>
      <w:r>
        <w:rPr>
          <w:rFonts w:ascii="Times New Roman" w:hAnsi="Times New Roman"/>
          <w:color w:val="000000"/>
          <w:shd w:val="clear" w:color="auto" w:fill="FFFFFF"/>
        </w:rPr>
        <w:br/>
      </w:r>
    </w:p>
    <w:p w14:paraId="58F7F3E0" w14:textId="013452B7" w:rsidR="007F5283" w:rsidRPr="007F5283" w:rsidRDefault="007F5283" w:rsidP="007F5283">
      <w:pPr>
        <w:pStyle w:val="NoSpacing"/>
      </w:pPr>
      <w:r w:rsidRPr="007F5283">
        <w:rPr>
          <w:rFonts w:ascii="Times New Roman" w:hAnsi="Times New Roman"/>
          <w:shd w:val="clear" w:color="auto" w:fill="FFFFFF"/>
        </w:rPr>
        <w:t xml:space="preserve">“To understand the present, we must look to the past — and </w:t>
      </w:r>
      <w:r w:rsidRPr="007F5283">
        <w:rPr>
          <w:rFonts w:ascii="Times New Roman" w:hAnsi="Times New Roman"/>
          <w:i/>
          <w:iCs/>
          <w:shd w:val="clear" w:color="auto" w:fill="FFFFFF"/>
        </w:rPr>
        <w:t>American Reckoning</w:t>
      </w:r>
      <w:r w:rsidRPr="007F5283">
        <w:rPr>
          <w:rFonts w:ascii="Times New Roman" w:hAnsi="Times New Roman"/>
          <w:shd w:val="clear" w:color="auto" w:fill="FFFFFF"/>
        </w:rPr>
        <w:t xml:space="preserve"> does that in a unique way, complementing the investigative reporting and storytelling seen in our larger </w:t>
      </w:r>
      <w:r w:rsidRPr="007F5283">
        <w:rPr>
          <w:rFonts w:ascii="Times New Roman" w:hAnsi="Times New Roman"/>
          <w:i/>
          <w:iCs/>
          <w:shd w:val="clear" w:color="auto" w:fill="FFFFFF"/>
        </w:rPr>
        <w:t xml:space="preserve">Un(re)solved </w:t>
      </w:r>
      <w:r w:rsidRPr="007F5283">
        <w:rPr>
          <w:rFonts w:ascii="Times New Roman" w:hAnsi="Times New Roman"/>
          <w:shd w:val="clear" w:color="auto" w:fill="FFFFFF"/>
        </w:rPr>
        <w:t>initiative and shining a light on America’s history of racial violence,” says Raney Aronson-Rath, executive producer of FRONTLINE. “We are grateful to the Amistad Research Center for making this remarkable footage come to life again, to Yoruba and Brad and Dawn for helping us investigate this critical story, and to Retro Report for their editorial partnership</w:t>
      </w:r>
      <w:r w:rsidRPr="007F5283">
        <w:rPr>
          <w:shd w:val="clear" w:color="auto" w:fill="FFFFFF"/>
        </w:rPr>
        <w:t>.”</w:t>
      </w:r>
      <w:r>
        <w:rPr>
          <w:shd w:val="clear" w:color="auto" w:fill="FFFFFF"/>
        </w:rPr>
        <w:br/>
      </w:r>
      <w:r>
        <w:rPr>
          <w:shd w:val="clear" w:color="auto" w:fill="FFFFFF"/>
        </w:rPr>
        <w:br/>
      </w:r>
      <w:r w:rsidRPr="007F5283">
        <w:rPr>
          <w:rFonts w:ascii="Times New Roman" w:hAnsi="Times New Roman"/>
          <w:color w:val="000000"/>
          <w:shd w:val="clear" w:color="auto" w:fill="FFFFFF"/>
        </w:rPr>
        <w:t xml:space="preserve">To support the premiere of </w:t>
      </w:r>
      <w:r w:rsidRPr="007F5283">
        <w:rPr>
          <w:rFonts w:ascii="Times New Roman" w:hAnsi="Times New Roman"/>
          <w:i/>
          <w:iCs/>
          <w:color w:val="000000"/>
          <w:shd w:val="clear" w:color="auto" w:fill="FFFFFF"/>
        </w:rPr>
        <w:t>American Reckoning</w:t>
      </w:r>
      <w:r w:rsidRPr="007F5283">
        <w:rPr>
          <w:rFonts w:ascii="Times New Roman" w:hAnsi="Times New Roman"/>
          <w:color w:val="000000"/>
          <w:shd w:val="clear" w:color="auto" w:fill="FFFFFF"/>
        </w:rPr>
        <w:t xml:space="preserve">, FRONTLINE will also be hosting a curated collection of </w:t>
      </w:r>
      <w:hyperlink r:id="rId17" w:history="1">
        <w:r w:rsidRPr="007F5283">
          <w:rPr>
            <w:rStyle w:val="Hyperlink"/>
            <w:rFonts w:ascii="Times New Roman" w:hAnsi="Times New Roman"/>
            <w:color w:val="1155CC"/>
            <w:shd w:val="clear" w:color="auto" w:fill="FFFFFF"/>
          </w:rPr>
          <w:t>in-person and virtual events</w:t>
        </w:r>
      </w:hyperlink>
      <w:r w:rsidRPr="007F5283">
        <w:rPr>
          <w:rFonts w:ascii="Times New Roman" w:hAnsi="Times New Roman"/>
          <w:color w:val="000000"/>
          <w:shd w:val="clear" w:color="auto" w:fill="FFFFFF"/>
        </w:rPr>
        <w:t xml:space="preserve">. Subscribe to FRONTLINE's newsletter for additional details about future </w:t>
      </w:r>
      <w:r w:rsidRPr="007F5283">
        <w:rPr>
          <w:rFonts w:ascii="Times New Roman" w:hAnsi="Times New Roman"/>
          <w:i/>
          <w:iCs/>
          <w:color w:val="000000"/>
          <w:shd w:val="clear" w:color="auto" w:fill="FFFFFF"/>
        </w:rPr>
        <w:t>American Reckoning</w:t>
      </w:r>
      <w:r w:rsidRPr="007F5283">
        <w:rPr>
          <w:rFonts w:ascii="Times New Roman" w:hAnsi="Times New Roman"/>
          <w:color w:val="000000"/>
          <w:shd w:val="clear" w:color="auto" w:fill="FFFFFF"/>
        </w:rPr>
        <w:t xml:space="preserve">-related events, including where to experience in-person the </w:t>
      </w:r>
      <w:hyperlink r:id="rId18" w:history="1">
        <w:r w:rsidRPr="007F5283">
          <w:rPr>
            <w:rStyle w:val="Hyperlink"/>
            <w:rFonts w:ascii="Times New Roman" w:hAnsi="Times New Roman"/>
            <w:color w:val="1155CC"/>
            <w:shd w:val="clear" w:color="auto" w:fill="FFFFFF"/>
          </w:rPr>
          <w:t>award-winning AI art installation</w:t>
        </w:r>
      </w:hyperlink>
      <w:r w:rsidRPr="007F5283">
        <w:rPr>
          <w:rFonts w:ascii="Times New Roman" w:hAnsi="Times New Roman"/>
          <w:color w:val="000000"/>
          <w:shd w:val="clear" w:color="auto" w:fill="FFFFFF"/>
        </w:rPr>
        <w:t xml:space="preserve">, and learn more on the </w:t>
      </w:r>
      <w:r w:rsidRPr="007F5283">
        <w:rPr>
          <w:rFonts w:ascii="Times New Roman" w:hAnsi="Times New Roman"/>
          <w:i/>
          <w:iCs/>
          <w:color w:val="000000"/>
          <w:shd w:val="clear" w:color="auto" w:fill="FFFFFF"/>
        </w:rPr>
        <w:t xml:space="preserve">Un(re)solved </w:t>
      </w:r>
      <w:hyperlink r:id="rId19" w:history="1">
        <w:r w:rsidRPr="007F5283">
          <w:rPr>
            <w:rStyle w:val="Hyperlink"/>
            <w:rFonts w:ascii="Times New Roman" w:hAnsi="Times New Roman"/>
            <w:color w:val="1155CC"/>
            <w:shd w:val="clear" w:color="auto" w:fill="FFFFFF"/>
          </w:rPr>
          <w:t>website</w:t>
        </w:r>
      </w:hyperlink>
      <w:r w:rsidRPr="007F5283">
        <w:rPr>
          <w:rFonts w:ascii="Times New Roman" w:hAnsi="Times New Roman"/>
          <w:color w:val="000000"/>
          <w:shd w:val="clear" w:color="auto" w:fill="FFFFFF"/>
        </w:rPr>
        <w:t>.</w:t>
      </w:r>
      <w:r>
        <w:rPr>
          <w:rFonts w:ascii="Times New Roman" w:hAnsi="Times New Roman"/>
          <w:shd w:val="clear" w:color="auto" w:fill="FFFFFF"/>
        </w:rPr>
        <w:br/>
      </w:r>
      <w:r>
        <w:rPr>
          <w:rFonts w:ascii="Times New Roman" w:hAnsi="Times New Roman"/>
          <w:shd w:val="clear" w:color="auto" w:fill="FFFFFF"/>
        </w:rPr>
        <w:br/>
      </w:r>
      <w:r w:rsidRPr="007F5283">
        <w:rPr>
          <w:rFonts w:ascii="Times New Roman" w:hAnsi="Times New Roman"/>
          <w:b/>
          <w:bCs/>
          <w:i/>
          <w:iCs/>
          <w:color w:val="000000"/>
        </w:rPr>
        <w:t>American Reckoning</w:t>
      </w:r>
      <w:r w:rsidRPr="007F5283">
        <w:rPr>
          <w:rFonts w:ascii="Times New Roman" w:hAnsi="Times New Roman"/>
          <w:color w:val="000000"/>
        </w:rPr>
        <w:t xml:space="preserve"> premieres on FRONTLINE (PBS) on Tuesday, February 15 at 10/9c. The documentary is the latest component in FRONTLINE’s ongoing </w:t>
      </w:r>
      <w:hyperlink r:id="rId20" w:history="1">
        <w:r w:rsidRPr="007F5283">
          <w:rPr>
            <w:rStyle w:val="Hyperlink"/>
            <w:rFonts w:ascii="Times New Roman" w:hAnsi="Times New Roman"/>
            <w:i/>
            <w:iCs/>
            <w:color w:val="000000"/>
          </w:rPr>
          <w:t>Un(re)solved</w:t>
        </w:r>
      </w:hyperlink>
      <w:r w:rsidRPr="007F5283">
        <w:rPr>
          <w:rFonts w:ascii="Times New Roman" w:hAnsi="Times New Roman"/>
          <w:color w:val="000000"/>
        </w:rPr>
        <w:t xml:space="preserve"> project — an unprecedented, multiplatform investigation of civil rights era cold case murders which includes a web interactive experience; podcast mini-series; augmented-reality installation that can tour schools, libraries, and museums; a companion educational curriculum; and events.</w:t>
      </w:r>
      <w:r>
        <w:rPr>
          <w:rFonts w:ascii="Times New Roman" w:hAnsi="Times New Roman"/>
        </w:rPr>
        <w:br/>
      </w:r>
      <w:r>
        <w:rPr>
          <w:rFonts w:ascii="Times New Roman" w:hAnsi="Times New Roman"/>
        </w:rPr>
        <w:br/>
      </w:r>
      <w:r w:rsidRPr="007F5283">
        <w:rPr>
          <w:rFonts w:ascii="Times New Roman" w:hAnsi="Times New Roman"/>
          <w:b/>
          <w:bCs/>
          <w:color w:val="000000"/>
        </w:rPr>
        <w:t>Credits</w:t>
      </w:r>
      <w:r w:rsidRPr="007F5283">
        <w:rPr>
          <w:rFonts w:ascii="Times New Roman" w:hAnsi="Times New Roman"/>
          <w:b/>
          <w:bCs/>
          <w:color w:val="000000"/>
        </w:rPr>
        <w:br/>
      </w:r>
      <w:r w:rsidRPr="007F5283">
        <w:rPr>
          <w:rFonts w:ascii="Times New Roman" w:hAnsi="Times New Roman"/>
          <w:i/>
          <w:iCs/>
          <w:color w:val="000000"/>
        </w:rPr>
        <w:t>American Reckoning</w:t>
      </w:r>
      <w:r w:rsidRPr="007F5283">
        <w:rPr>
          <w:rFonts w:ascii="Times New Roman" w:hAnsi="Times New Roman"/>
          <w:color w:val="000000"/>
        </w:rPr>
        <w:t xml:space="preserve"> is a FRONTLINE Production with 371 Productions in association with Retro Report. The producers, writers, and directors are Brad Lichtenstein and Yoruba Richen. The executive producer for Retro Report is Kyra Darnton. The executive producers for FRONTLINE’s </w:t>
      </w:r>
      <w:hyperlink r:id="rId21" w:history="1">
        <w:r w:rsidRPr="007F5283">
          <w:rPr>
            <w:rStyle w:val="Hyperlink"/>
            <w:rFonts w:ascii="Times New Roman" w:hAnsi="Times New Roman"/>
            <w:i/>
            <w:iCs/>
            <w:color w:val="000000"/>
          </w:rPr>
          <w:t>Un(re)solved</w:t>
        </w:r>
      </w:hyperlink>
      <w:r w:rsidRPr="007F5283">
        <w:rPr>
          <w:rFonts w:ascii="Times New Roman" w:hAnsi="Times New Roman"/>
          <w:color w:val="000000"/>
        </w:rPr>
        <w:t xml:space="preserve"> initiative </w:t>
      </w:r>
      <w:proofErr w:type="gramStart"/>
      <w:r w:rsidRPr="007F5283">
        <w:rPr>
          <w:rFonts w:ascii="Times New Roman" w:hAnsi="Times New Roman"/>
          <w:color w:val="000000"/>
        </w:rPr>
        <w:t>are</w:t>
      </w:r>
      <w:proofErr w:type="gramEnd"/>
      <w:r w:rsidRPr="007F5283">
        <w:rPr>
          <w:rFonts w:ascii="Times New Roman" w:hAnsi="Times New Roman"/>
          <w:color w:val="000000"/>
        </w:rPr>
        <w:t xml:space="preserve"> Dawn Porter and Raney Aronson-Rath. The executive producer of FRONTLINE is Raney Aronson-Rath.</w:t>
      </w:r>
      <w:r>
        <w:rPr>
          <w:rFonts w:ascii="Times New Roman" w:hAnsi="Times New Roman"/>
        </w:rPr>
        <w:br/>
      </w:r>
      <w:r>
        <w:rPr>
          <w:rFonts w:ascii="Times New Roman" w:hAnsi="Times New Roman"/>
        </w:rPr>
        <w:br/>
      </w:r>
      <w:r w:rsidRPr="007F5283">
        <w:rPr>
          <w:rFonts w:ascii="Times New Roman" w:hAnsi="Times New Roman"/>
          <w:b/>
          <w:bCs/>
          <w:color w:val="000000"/>
        </w:rPr>
        <w:t>About FRONTLINE</w:t>
      </w:r>
      <w:r w:rsidRPr="007F5283">
        <w:rPr>
          <w:rFonts w:ascii="Times New Roman" w:hAnsi="Times New Roman"/>
          <w:b/>
          <w:bCs/>
          <w:color w:val="000000"/>
        </w:rPr>
        <w:br/>
      </w:r>
      <w:proofErr w:type="spellStart"/>
      <w:r w:rsidRPr="007F5283">
        <w:rPr>
          <w:rFonts w:ascii="Times New Roman" w:hAnsi="Times New Roman"/>
          <w:color w:val="000000"/>
        </w:rPr>
        <w:t>FRONTLINE</w:t>
      </w:r>
      <w:proofErr w:type="spellEnd"/>
      <w:r w:rsidRPr="007F5283">
        <w:rPr>
          <w:rFonts w:ascii="Times New Roman" w:hAnsi="Times New Roman"/>
          <w:color w:val="000000"/>
        </w:rPr>
        <w:t>, U.S. television’s longest running investigative documentary series, explores the issues of our times through powerful storytelling. FRONTLINE has won every major journalism and broadcasting award, including 100 Emmy Awards and 26 Peabody Awards. Visit</w:t>
      </w:r>
      <w:hyperlink r:id="rId22" w:history="1">
        <w:r w:rsidRPr="007F5283">
          <w:rPr>
            <w:rStyle w:val="Hyperlink"/>
            <w:rFonts w:ascii="Times New Roman" w:hAnsi="Times New Roman"/>
            <w:color w:val="000000"/>
          </w:rPr>
          <w:t xml:space="preserve"> pbs.org/frontline</w:t>
        </w:r>
      </w:hyperlink>
      <w:r w:rsidRPr="007F5283">
        <w:rPr>
          <w:rFonts w:ascii="Times New Roman" w:hAnsi="Times New Roman"/>
          <w:color w:val="000000"/>
        </w:rPr>
        <w:t xml:space="preserve"> and follow us on</w:t>
      </w:r>
      <w:hyperlink r:id="rId23" w:history="1">
        <w:r w:rsidRPr="007F5283">
          <w:rPr>
            <w:rStyle w:val="Hyperlink"/>
            <w:rFonts w:ascii="Times New Roman" w:hAnsi="Times New Roman"/>
            <w:color w:val="000000"/>
          </w:rPr>
          <w:t xml:space="preserve"> Twitter</w:t>
        </w:r>
      </w:hyperlink>
      <w:r w:rsidRPr="007F5283">
        <w:rPr>
          <w:rFonts w:ascii="Times New Roman" w:hAnsi="Times New Roman"/>
          <w:color w:val="000000"/>
        </w:rPr>
        <w:t>,</w:t>
      </w:r>
      <w:hyperlink r:id="rId24" w:history="1">
        <w:r w:rsidRPr="007F5283">
          <w:rPr>
            <w:rStyle w:val="Hyperlink"/>
            <w:rFonts w:ascii="Times New Roman" w:hAnsi="Times New Roman"/>
            <w:color w:val="000000"/>
          </w:rPr>
          <w:t xml:space="preserve"> Facebook</w:t>
        </w:r>
      </w:hyperlink>
      <w:r w:rsidRPr="007F5283">
        <w:rPr>
          <w:rFonts w:ascii="Times New Roman" w:hAnsi="Times New Roman"/>
          <w:color w:val="000000"/>
        </w:rPr>
        <w:t>,</w:t>
      </w:r>
      <w:hyperlink r:id="rId25" w:history="1">
        <w:r w:rsidRPr="007F5283">
          <w:rPr>
            <w:rStyle w:val="Hyperlink"/>
            <w:rFonts w:ascii="Times New Roman" w:hAnsi="Times New Roman"/>
            <w:color w:val="000000"/>
          </w:rPr>
          <w:t xml:space="preserve"> Instagram</w:t>
        </w:r>
      </w:hyperlink>
      <w:r w:rsidRPr="007F5283">
        <w:rPr>
          <w:rFonts w:ascii="Times New Roman" w:hAnsi="Times New Roman"/>
          <w:color w:val="000000"/>
        </w:rPr>
        <w:t>, and</w:t>
      </w:r>
      <w:hyperlink r:id="rId26" w:history="1">
        <w:r w:rsidRPr="007F5283">
          <w:rPr>
            <w:rStyle w:val="Hyperlink"/>
            <w:rFonts w:ascii="Times New Roman" w:hAnsi="Times New Roman"/>
            <w:color w:val="000000"/>
          </w:rPr>
          <w:t xml:space="preserve"> YouTube</w:t>
        </w:r>
      </w:hyperlink>
      <w:r w:rsidRPr="007F5283">
        <w:rPr>
          <w:rFonts w:ascii="Times New Roman" w:hAnsi="Times New Roman"/>
          <w:color w:val="000000"/>
        </w:rPr>
        <w:t xml:space="preserve"> to learn more. FRONTLINE is produced by GBH in Boston and is broadcast nationwide on PBS. Funding for FRONTLINE is provided through the support of PBS viewers and by the Corporation for Public Broadcasting. Additional funding is provided by the Abrams </w:t>
      </w:r>
      <w:r w:rsidRPr="007F5283">
        <w:rPr>
          <w:rFonts w:ascii="Times New Roman" w:hAnsi="Times New Roman"/>
          <w:color w:val="000000"/>
        </w:rPr>
        <w:lastRenderedPageBreak/>
        <w:t xml:space="preserve">Foundation; the John D. and Catherine T. MacArthur Foundation; Park Foundation; and the FRONTLINE Journalism Fund with major support from Jon and Jo Ann Hagler on behalf of the Jon L. Hagler Foundation, </w:t>
      </w:r>
      <w:r w:rsidRPr="007F5283">
        <w:rPr>
          <w:rFonts w:ascii="Times New Roman" w:hAnsi="Times New Roman"/>
          <w:color w:val="201F1E"/>
          <w:shd w:val="clear" w:color="auto" w:fill="FFFFFF"/>
        </w:rPr>
        <w:t>and additional support from Koo and Patricia Yuen</w:t>
      </w:r>
      <w:r w:rsidRPr="007F5283">
        <w:rPr>
          <w:rFonts w:ascii="Times New Roman" w:hAnsi="Times New Roman"/>
          <w:color w:val="000000"/>
        </w:rPr>
        <w:t xml:space="preserve">. Funding for American Reckoning is provided by PBS; the Corporation for Public Broadcasting; the Jonathan Logan Family Foundation; the Sundance Institute; the Fetzer Institute; the Economic Hardship Reporting Project, and The WNET Group’s Chasing the Dream, a public media initiative </w:t>
      </w:r>
      <w:r w:rsidRPr="007F5283">
        <w:rPr>
          <w:rFonts w:ascii="Times New Roman" w:hAnsi="Times New Roman"/>
          <w:color w:val="000000"/>
          <w:shd w:val="clear" w:color="auto" w:fill="FFFFFF"/>
        </w:rPr>
        <w:t>reporting on poverty, justice, and economic opportunity in America</w:t>
      </w:r>
      <w:r w:rsidRPr="007F5283">
        <w:rPr>
          <w:rFonts w:ascii="Times New Roman" w:hAnsi="Times New Roman"/>
          <w:color w:val="000000"/>
        </w:rPr>
        <w:t xml:space="preserve">, with major funding by The JPB Foundation and additional funding from The Peter G. Peterson and Joan Ganz Cooney Fund </w:t>
      </w:r>
      <w:r w:rsidRPr="007F5283">
        <w:rPr>
          <w:rFonts w:ascii="Times New Roman" w:hAnsi="Times New Roman"/>
          <w:color w:val="000000"/>
          <w:shd w:val="clear" w:color="auto" w:fill="FFFFFF"/>
        </w:rPr>
        <w:t xml:space="preserve">and Sue and Edgar </w:t>
      </w:r>
      <w:proofErr w:type="spellStart"/>
      <w:r w:rsidRPr="007F5283">
        <w:rPr>
          <w:rFonts w:ascii="Times New Roman" w:hAnsi="Times New Roman"/>
          <w:color w:val="000000"/>
          <w:shd w:val="clear" w:color="auto" w:fill="FFFFFF"/>
        </w:rPr>
        <w:t>Wachenheim</w:t>
      </w:r>
      <w:proofErr w:type="spellEnd"/>
      <w:r w:rsidRPr="007F5283">
        <w:rPr>
          <w:rFonts w:ascii="Times New Roman" w:hAnsi="Times New Roman"/>
          <w:color w:val="000000"/>
          <w:shd w:val="clear" w:color="auto" w:fill="FFFFFF"/>
        </w:rPr>
        <w:t>, III</w:t>
      </w:r>
      <w:r w:rsidRPr="007F5283">
        <w:rPr>
          <w:rFonts w:ascii="Times New Roman" w:hAnsi="Times New Roman"/>
          <w:color w:val="000000"/>
        </w:rPr>
        <w:t>.</w:t>
      </w:r>
      <w:r>
        <w:rPr>
          <w:rFonts w:ascii="Times New Roman" w:hAnsi="Times New Roman"/>
        </w:rPr>
        <w:br/>
      </w:r>
      <w:r>
        <w:rPr>
          <w:rFonts w:ascii="Times New Roman" w:hAnsi="Times New Roman"/>
        </w:rPr>
        <w:br/>
      </w:r>
      <w:r w:rsidRPr="007F5283">
        <w:rPr>
          <w:rFonts w:ascii="Times New Roman" w:hAnsi="Times New Roman"/>
          <w:b/>
          <w:bCs/>
          <w:color w:val="000000"/>
        </w:rPr>
        <w:t>About Retro Report</w:t>
      </w:r>
      <w:r w:rsidRPr="007F5283">
        <w:rPr>
          <w:rFonts w:ascii="Times New Roman" w:hAnsi="Times New Roman"/>
          <w:b/>
          <w:bCs/>
          <w:color w:val="000000"/>
        </w:rPr>
        <w:br/>
      </w:r>
      <w:r w:rsidRPr="007F5283">
        <w:rPr>
          <w:rFonts w:ascii="Times New Roman" w:hAnsi="Times New Roman"/>
          <w:color w:val="000000"/>
        </w:rPr>
        <w:t xml:space="preserve">Retro Report is a nonprofit news organization dedicated to injecting historical context into the news cycle. Using investigative reporting and narrative storytelling, our 250 short documentaries have reached tens of millions of viewers through multiple distribution channels, including partnerships with The New York Times, PBS, VICE, The New </w:t>
      </w:r>
      <w:proofErr w:type="gramStart"/>
      <w:r w:rsidRPr="007F5283">
        <w:rPr>
          <w:rFonts w:ascii="Times New Roman" w:hAnsi="Times New Roman"/>
          <w:color w:val="000000"/>
        </w:rPr>
        <w:t>Yorker</w:t>
      </w:r>
      <w:proofErr w:type="gramEnd"/>
      <w:r w:rsidRPr="007F5283">
        <w:rPr>
          <w:rFonts w:ascii="Times New Roman" w:hAnsi="Times New Roman"/>
          <w:color w:val="000000"/>
        </w:rPr>
        <w:t xml:space="preserve"> and many others. We recently launched Retro Report in the Classroom to help teachers bring history to life at a time when an understanding of American history and civic literacy are diminished.</w:t>
      </w:r>
      <w:r>
        <w:rPr>
          <w:rFonts w:ascii="Times New Roman" w:hAnsi="Times New Roman"/>
          <w:color w:val="000000"/>
        </w:rPr>
        <w:br/>
      </w:r>
      <w:r>
        <w:rPr>
          <w:rFonts w:ascii="Times New Roman" w:hAnsi="Times New Roman"/>
          <w:color w:val="000000"/>
        </w:rPr>
        <w:br/>
      </w:r>
      <w:r w:rsidRPr="007F5283">
        <w:rPr>
          <w:rFonts w:ascii="Times New Roman" w:hAnsi="Times New Roman"/>
          <w:b/>
          <w:bCs/>
          <w:color w:val="000000"/>
        </w:rPr>
        <w:t xml:space="preserve">About </w:t>
      </w:r>
      <w:proofErr w:type="gramStart"/>
      <w:r w:rsidRPr="007F5283">
        <w:rPr>
          <w:rFonts w:ascii="Times New Roman" w:hAnsi="Times New Roman"/>
          <w:b/>
          <w:bCs/>
          <w:color w:val="000000"/>
        </w:rPr>
        <w:t>The</w:t>
      </w:r>
      <w:proofErr w:type="gramEnd"/>
      <w:r w:rsidRPr="007F5283">
        <w:rPr>
          <w:rFonts w:ascii="Times New Roman" w:hAnsi="Times New Roman"/>
          <w:b/>
          <w:bCs/>
          <w:color w:val="000000"/>
        </w:rPr>
        <w:t xml:space="preserve"> WNET Group </w:t>
      </w:r>
      <w:r w:rsidRPr="007F5283">
        <w:rPr>
          <w:rFonts w:ascii="Times New Roman" w:hAnsi="Times New Roman"/>
          <w:b/>
          <w:bCs/>
          <w:color w:val="000000"/>
        </w:rPr>
        <w:br/>
      </w:r>
      <w:hyperlink r:id="rId27" w:history="1">
        <w:r w:rsidRPr="007F5283">
          <w:rPr>
            <w:rStyle w:val="Hyperlink"/>
            <w:rFonts w:ascii="Times New Roman" w:hAnsi="Times New Roman"/>
            <w:color w:val="000000"/>
          </w:rPr>
          <w:t>The WNET Group</w:t>
        </w:r>
      </w:hyperlink>
      <w:r w:rsidRPr="007F5283">
        <w:rPr>
          <w:rFonts w:ascii="Times New Roman" w:hAnsi="Times New Roman"/>
          <w:color w:val="000000"/>
        </w:rPr>
        <w:t xml:space="preserve"> creates inspiring media content and meaningful experiences for diverse audiences nationwide. It is the community-supported home of New York’s </w:t>
      </w:r>
      <w:hyperlink r:id="rId28" w:history="1">
        <w:r w:rsidRPr="007F5283">
          <w:rPr>
            <w:rStyle w:val="Hyperlink"/>
            <w:rFonts w:ascii="Times New Roman" w:hAnsi="Times New Roman"/>
            <w:color w:val="000000"/>
          </w:rPr>
          <w:t>THIRTEEN</w:t>
        </w:r>
      </w:hyperlink>
      <w:r w:rsidRPr="007F5283">
        <w:rPr>
          <w:rFonts w:ascii="Times New Roman" w:hAnsi="Times New Roman"/>
          <w:color w:val="000000"/>
        </w:rPr>
        <w:t xml:space="preserve"> – America’s flagship PBS station – </w:t>
      </w:r>
      <w:hyperlink r:id="rId29" w:history="1">
        <w:r w:rsidRPr="007F5283">
          <w:rPr>
            <w:rStyle w:val="Hyperlink"/>
            <w:rFonts w:ascii="Times New Roman" w:hAnsi="Times New Roman"/>
            <w:color w:val="000000"/>
          </w:rPr>
          <w:t>WLIW21</w:t>
        </w:r>
      </w:hyperlink>
      <w:r w:rsidRPr="007F5283">
        <w:rPr>
          <w:rFonts w:ascii="Times New Roman" w:hAnsi="Times New Roman"/>
          <w:color w:val="000000"/>
        </w:rPr>
        <w:t xml:space="preserve">, THIRTEEN </w:t>
      </w:r>
      <w:proofErr w:type="spellStart"/>
      <w:r w:rsidRPr="007F5283">
        <w:rPr>
          <w:rFonts w:ascii="Times New Roman" w:hAnsi="Times New Roman"/>
          <w:color w:val="000000"/>
        </w:rPr>
        <w:t>PBSKids</w:t>
      </w:r>
      <w:proofErr w:type="spellEnd"/>
      <w:r w:rsidRPr="007F5283">
        <w:rPr>
          <w:rFonts w:ascii="Times New Roman" w:hAnsi="Times New Roman"/>
          <w:color w:val="000000"/>
        </w:rPr>
        <w:t xml:space="preserve">, WLIW World and Create; </w:t>
      </w:r>
      <w:hyperlink r:id="rId30" w:history="1">
        <w:r w:rsidRPr="007F5283">
          <w:rPr>
            <w:rStyle w:val="Hyperlink"/>
            <w:rFonts w:ascii="Times New Roman" w:hAnsi="Times New Roman"/>
            <w:color w:val="000000"/>
          </w:rPr>
          <w:t>NJ PBS</w:t>
        </w:r>
      </w:hyperlink>
      <w:r w:rsidRPr="007F5283">
        <w:rPr>
          <w:rFonts w:ascii="Times New Roman" w:hAnsi="Times New Roman"/>
          <w:color w:val="000000"/>
        </w:rPr>
        <w:t xml:space="preserve">, New Jersey’s statewide public television network; Long Island’s only NPR station WLIW-FM; </w:t>
      </w:r>
      <w:hyperlink r:id="rId31" w:history="1">
        <w:r w:rsidRPr="007F5283">
          <w:rPr>
            <w:rStyle w:val="Hyperlink"/>
            <w:rFonts w:ascii="Times New Roman" w:hAnsi="Times New Roman"/>
            <w:color w:val="000000"/>
          </w:rPr>
          <w:t>ALL ARTS</w:t>
        </w:r>
      </w:hyperlink>
      <w:r w:rsidRPr="007F5283">
        <w:rPr>
          <w:rFonts w:ascii="Times New Roman" w:hAnsi="Times New Roman"/>
          <w:color w:val="000000"/>
        </w:rPr>
        <w:t xml:space="preserve">, the arts and culture media provider; and newsroom </w:t>
      </w:r>
      <w:hyperlink r:id="rId32" w:history="1">
        <w:r w:rsidRPr="007F5283">
          <w:rPr>
            <w:rStyle w:val="Hyperlink"/>
            <w:rFonts w:ascii="Times New Roman" w:hAnsi="Times New Roman"/>
            <w:color w:val="000000"/>
          </w:rPr>
          <w:t>NJ Spotlight News</w:t>
        </w:r>
      </w:hyperlink>
      <w:r w:rsidRPr="007F5283">
        <w:rPr>
          <w:rFonts w:ascii="Times New Roman" w:hAnsi="Times New Roman"/>
          <w:color w:val="000000"/>
        </w:rPr>
        <w:t xml:space="preserve">. Through these channels and streaming platforms, The WNET Group brings arts, culture, education, news, documentary, </w:t>
      </w:r>
      <w:proofErr w:type="gramStart"/>
      <w:r w:rsidRPr="007F5283">
        <w:rPr>
          <w:rFonts w:ascii="Times New Roman" w:hAnsi="Times New Roman"/>
          <w:color w:val="000000"/>
        </w:rPr>
        <w:t>entertainment</w:t>
      </w:r>
      <w:proofErr w:type="gramEnd"/>
      <w:r w:rsidRPr="007F5283">
        <w:rPr>
          <w:rFonts w:ascii="Times New Roman" w:hAnsi="Times New Roman"/>
          <w:color w:val="000000"/>
        </w:rPr>
        <w:t xml:space="preserve"> and DIY programming to more than five million viewers each month. The WNET Group’s award-winning productions include signature PBS series Nature, Great Performances, American Masters, PBS NewsHour Weekend and Amanpour and Company and trusted local news programs MetroFocus and NJ Spotlight News with Briana </w:t>
      </w:r>
      <w:proofErr w:type="spellStart"/>
      <w:r w:rsidRPr="007F5283">
        <w:rPr>
          <w:rFonts w:ascii="Times New Roman" w:hAnsi="Times New Roman"/>
          <w:color w:val="000000"/>
        </w:rPr>
        <w:t>Vannozzi</w:t>
      </w:r>
      <w:proofErr w:type="spellEnd"/>
      <w:r w:rsidRPr="007F5283">
        <w:rPr>
          <w:rFonts w:ascii="Times New Roman" w:hAnsi="Times New Roman"/>
          <w:color w:val="000000"/>
        </w:rPr>
        <w:t xml:space="preserve">. Inspiring curiosity and nurturing dreams, The WNET Group’s award-winning Kids’ Media and Education team produces the PBS KIDS series </w:t>
      </w:r>
      <w:proofErr w:type="spellStart"/>
      <w:r w:rsidRPr="007F5283">
        <w:rPr>
          <w:rFonts w:ascii="Times New Roman" w:hAnsi="Times New Roman"/>
          <w:color w:val="000000"/>
        </w:rPr>
        <w:t>Cyberchase</w:t>
      </w:r>
      <w:proofErr w:type="spellEnd"/>
      <w:r w:rsidRPr="007F5283">
        <w:rPr>
          <w:rFonts w:ascii="Times New Roman" w:hAnsi="Times New Roman"/>
          <w:color w:val="000000"/>
        </w:rPr>
        <w:t xml:space="preserve">, interactive Mission US history games, and resources for families, </w:t>
      </w:r>
      <w:proofErr w:type="gramStart"/>
      <w:r w:rsidRPr="007F5283">
        <w:rPr>
          <w:rFonts w:ascii="Times New Roman" w:hAnsi="Times New Roman"/>
          <w:color w:val="000000"/>
        </w:rPr>
        <w:t>teachers</w:t>
      </w:r>
      <w:proofErr w:type="gramEnd"/>
      <w:r w:rsidRPr="007F5283">
        <w:rPr>
          <w:rFonts w:ascii="Times New Roman" w:hAnsi="Times New Roman"/>
          <w:color w:val="000000"/>
        </w:rPr>
        <w:t xml:space="preserve"> and caregivers. A leading nonprofit public media producer for nearly 60 years, The WNET Group presents and distributes content that fosters lifelong learning, including multiplatform initiatives addressing poverty, jobs, economic opportunity, social justice, understanding and the environment. Through Passport, station members can stream new and archival programming anytime, anywhere. The WNET Group represents the best in public media. Join us.   </w:t>
      </w:r>
      <w:r w:rsidRPr="007F5283">
        <w:rPr>
          <w:rFonts w:ascii="Times New Roman" w:hAnsi="Times New Roman"/>
        </w:rPr>
        <w:br/>
      </w:r>
      <w:r w:rsidRPr="007F5283">
        <w:rPr>
          <w:rFonts w:ascii="Times New Roman" w:hAnsi="Times New Roman"/>
        </w:rPr>
        <w:br/>
      </w:r>
      <w:r w:rsidRPr="007F5283">
        <w:rPr>
          <w:rFonts w:ascii="Times New Roman" w:hAnsi="Times New Roman"/>
          <w:b/>
          <w:bCs/>
          <w:color w:val="000000"/>
        </w:rPr>
        <w:t>FRONTLINE Press Contact:</w:t>
      </w:r>
      <w:r w:rsidRPr="007F5283">
        <w:rPr>
          <w:rFonts w:ascii="Times New Roman" w:hAnsi="Times New Roman"/>
          <w:color w:val="000000"/>
        </w:rPr>
        <w:t xml:space="preserve"> frontlinemedia@wgbh.org, 617.300.5312</w:t>
      </w:r>
    </w:p>
    <w:p w14:paraId="42598280" w14:textId="47D1C8B5" w:rsidR="00FE317E" w:rsidRPr="007F5283" w:rsidRDefault="00FE317E" w:rsidP="00406574">
      <w:pPr>
        <w:pStyle w:val="NormalWeb"/>
        <w:spacing w:before="0" w:after="0"/>
        <w:rPr>
          <w:sz w:val="22"/>
          <w:szCs w:val="22"/>
        </w:rPr>
      </w:pPr>
    </w:p>
    <w:p w14:paraId="7BDCFBD0" w14:textId="77777777" w:rsidR="007075E6" w:rsidRPr="007F5283" w:rsidRDefault="007075E6" w:rsidP="005F5072">
      <w:pPr>
        <w:rPr>
          <w:sz w:val="22"/>
          <w:szCs w:val="22"/>
        </w:rPr>
      </w:pPr>
    </w:p>
    <w:p w14:paraId="4084ABE3" w14:textId="77777777" w:rsidR="009A53F2" w:rsidRPr="007F5283" w:rsidRDefault="009A53F2" w:rsidP="00972B59">
      <w:pPr>
        <w:rPr>
          <w:sz w:val="22"/>
          <w:szCs w:val="22"/>
        </w:rPr>
      </w:pPr>
    </w:p>
    <w:sectPr w:rsidR="009A53F2" w:rsidRPr="007F5283" w:rsidSect="00807B77">
      <w:headerReference w:type="even" r:id="rId33"/>
      <w:headerReference w:type="default" r:id="rId34"/>
      <w:footerReference w:type="default" r:id="rId35"/>
      <w:headerReference w:type="first" r:id="rId36"/>
      <w:footerReference w:type="first" r:id="rId37"/>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2300D" w14:textId="77777777" w:rsidR="00A30183" w:rsidRDefault="00A30183">
      <w:r>
        <w:separator/>
      </w:r>
    </w:p>
  </w:endnote>
  <w:endnote w:type="continuationSeparator" w:id="0">
    <w:p w14:paraId="7C93AC6E" w14:textId="77777777" w:rsidR="00A30183" w:rsidRDefault="00A30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2ABAC" w14:textId="77777777" w:rsidR="00BF236A" w:rsidRDefault="00BF236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EB49B" w14:textId="77777777" w:rsidR="00BF236A" w:rsidRDefault="00BF236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704" behindDoc="0" locked="0" layoutInCell="1" allowOverlap="1" wp14:anchorId="7EEDB5FB" wp14:editId="006B4EA8">
              <wp:simplePos x="0" y="0"/>
              <wp:positionH relativeFrom="column">
                <wp:posOffset>-1572260</wp:posOffset>
              </wp:positionH>
              <wp:positionV relativeFrom="paragraph">
                <wp:posOffset>-2433029</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40C37360" w14:textId="1E835E9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DB5FB" id="_x0000_t202" coordsize="21600,21600" o:spt="202" path="m,l,21600r21600,l21600,xe">
              <v:stroke joinstyle="miter"/>
              <v:path gradientshapeok="t" o:connecttype="rect"/>
            </v:shapetype>
            <v:shape id="Text Box 9" o:spid="_x0000_s1027" type="#_x0000_t202" style="position:absolute;margin-left:-123.8pt;margin-top:-191.6pt;width:100.2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" filled="f" stroked="f">
              <v:textbox inset=",7.2pt,,7.2pt">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40C37360" w14:textId="1E835E9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v:textbox>
            </v:shape>
          </w:pict>
        </mc:Fallback>
      </mc:AlternateContent>
    </w:r>
  </w:p>
  <w:p w14:paraId="18738FFA" w14:textId="77777777" w:rsidR="00BF236A" w:rsidRDefault="00BF236A" w:rsidP="00807B77">
    <w:pPr>
      <w:pStyle w:val="Footer"/>
      <w:pBdr>
        <w:top w:val="none" w:sz="96" w:space="0" w:color="FFFFFF" w:shadow="1" w:frame="1"/>
      </w:pBdr>
    </w:pPr>
  </w:p>
  <w:p w14:paraId="2467325A" w14:textId="77777777" w:rsidR="00BF236A" w:rsidRDefault="00BF236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752" behindDoc="0" locked="0" layoutInCell="1" allowOverlap="1" wp14:anchorId="2FB528DF" wp14:editId="53EDC270">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528DF" id="Text Box 5" o:spid="_x0000_s1028" type="#_x0000_t202" style="position:absolute;margin-left:554.3pt;margin-top:730pt;width:37.45pt;height: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" filled="f" stroked="f">
              <v:textbo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260379F1" w14:textId="77777777" w:rsidR="00BF236A" w:rsidRDefault="00BF236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B0907" w14:textId="77777777" w:rsidR="00A30183" w:rsidRDefault="00A30183">
      <w:r>
        <w:separator/>
      </w:r>
    </w:p>
  </w:footnote>
  <w:footnote w:type="continuationSeparator" w:id="0">
    <w:p w14:paraId="7570BFF7" w14:textId="77777777" w:rsidR="00A30183" w:rsidRDefault="00A301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744F4" w14:textId="77777777" w:rsidR="00BF236A" w:rsidRDefault="00BF236A"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CF39" w14:textId="77777777" w:rsidR="00BF236A" w:rsidRDefault="00BF236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B8AD9" w14:textId="77777777" w:rsidR="00BF236A" w:rsidRDefault="00BF236A" w:rsidP="00B77C3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iCs w:val="0"/>
        <w:noProof/>
        <w:szCs w:val="20"/>
        <w:lang w:bidi="ar-SA"/>
      </w:rPr>
      <mc:AlternateContent>
        <mc:Choice Requires="wps">
          <w:drawing>
            <wp:anchor distT="0" distB="0" distL="114300" distR="114300" simplePos="0" relativeHeight="251657728" behindDoc="0" locked="0" layoutInCell="1" allowOverlap="1" wp14:anchorId="0B593483" wp14:editId="78403504">
              <wp:simplePos x="0" y="0"/>
              <wp:positionH relativeFrom="column">
                <wp:posOffset>-1632913</wp:posOffset>
              </wp:positionH>
              <wp:positionV relativeFrom="paragraph">
                <wp:posOffset>3070860</wp:posOffset>
              </wp:positionV>
              <wp:extent cx="1371600" cy="4084320"/>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84320"/>
                      </a:xfrm>
                      <a:prstGeom prst="rect">
                        <a:avLst/>
                      </a:prstGeom>
                      <a:noFill/>
                      <a:ln>
                        <a:noFill/>
                      </a:ln>
                    </wps:spPr>
                    <wps:txbx>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521C5DE3" w14:textId="1ADB7A73" w:rsidR="00BF236A" w:rsidRDefault="00BF236A" w:rsidP="00713DC7"/>
                        <w:p w14:paraId="254AB624" w14:textId="77777777" w:rsidR="00BF236A" w:rsidRDefault="00BF236A" w:rsidP="00630E24">
                          <w:pPr>
                            <w:jc w:val="center"/>
                          </w:pPr>
                        </w:p>
                        <w:p w14:paraId="3E3A5367" w14:textId="77777777" w:rsidR="00BF236A" w:rsidRDefault="00BF236A" w:rsidP="00271933">
                          <w:pPr>
                            <w:jc w:val="center"/>
                          </w:pPr>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7DA77845" w14:textId="77777777" w:rsidR="00BF236A" w:rsidRDefault="00BF236A" w:rsidP="00630E24">
                          <w:pPr>
                            <w:jc w:val="center"/>
                          </w:pPr>
                          <w:r>
                            <w:rPr>
                              <w:noProof/>
                            </w:rPr>
                            <w:drawing>
                              <wp:inline distT="0" distB="0" distL="0" distR="0" wp14:anchorId="4BB608BD" wp14:editId="217A0CB5">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4">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1CBDDA71" w14:textId="77777777" w:rsidR="00BF236A" w:rsidRDefault="00BF236A" w:rsidP="00630E24">
                          <w:pPr>
                            <w:jc w:val="center"/>
                          </w:pPr>
                        </w:p>
                        <w:p w14:paraId="3A71DFC4" w14:textId="77777777"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5">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3DA23D51" w14:textId="77777777" w:rsidR="00BF236A" w:rsidRDefault="00BF236A" w:rsidP="00271933"/>
                        <w:p w14:paraId="14172179" w14:textId="30CFA250" w:rsidR="00BF236A" w:rsidRDefault="00713DC7" w:rsidP="00630E24">
                          <w:pPr>
                            <w:jc w:val="center"/>
                          </w:pPr>
                          <w:r>
                            <w:rPr>
                              <w:noProof/>
                            </w:rPr>
                            <w:drawing>
                              <wp:inline distT="0" distB="0" distL="0" distR="0" wp14:anchorId="2892B566" wp14:editId="1F45D7D5">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6">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66BD8A7" w14:textId="77777777" w:rsidR="00BF236A" w:rsidRDefault="00BF236A" w:rsidP="00630E24">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93483" id="_x0000_t202" coordsize="21600,21600" o:spt="202" path="m,l,21600r21600,l21600,xe">
              <v:stroke joinstyle="miter"/>
              <v:path gradientshapeok="t" o:connecttype="rect"/>
            </v:shapetype>
            <v:shape id="Text Box 16" o:spid="_x0000_s1026" type="#_x0000_t202" style="position:absolute;margin-left:-128.6pt;margin-top:241.8pt;width:108pt;height:3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" filled="f" stroked="f">
              <v:textbox inset=",7.2pt,,7.2pt">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521C5DE3" w14:textId="1ADB7A73" w:rsidR="00BF236A" w:rsidRDefault="00BF236A" w:rsidP="00713DC7"/>
                  <w:p w14:paraId="254AB624" w14:textId="77777777" w:rsidR="00BF236A" w:rsidRDefault="00BF236A" w:rsidP="00630E24">
                    <w:pPr>
                      <w:jc w:val="center"/>
                    </w:pPr>
                  </w:p>
                  <w:p w14:paraId="3E3A5367" w14:textId="77777777" w:rsidR="00BF236A" w:rsidRDefault="00BF236A" w:rsidP="00271933">
                    <w:pPr>
                      <w:jc w:val="center"/>
                    </w:pPr>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7DA77845" w14:textId="77777777" w:rsidR="00BF236A" w:rsidRDefault="00BF236A" w:rsidP="00630E24">
                    <w:pPr>
                      <w:jc w:val="center"/>
                    </w:pPr>
                    <w:r>
                      <w:rPr>
                        <w:noProof/>
                      </w:rPr>
                      <w:drawing>
                        <wp:inline distT="0" distB="0" distL="0" distR="0" wp14:anchorId="4BB608BD" wp14:editId="217A0CB5">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4">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1CBDDA71" w14:textId="77777777" w:rsidR="00BF236A" w:rsidRDefault="00BF236A" w:rsidP="00630E24">
                    <w:pPr>
                      <w:jc w:val="center"/>
                    </w:pPr>
                  </w:p>
                  <w:p w14:paraId="3A71DFC4" w14:textId="77777777"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5">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3DA23D51" w14:textId="77777777" w:rsidR="00BF236A" w:rsidRDefault="00BF236A" w:rsidP="00271933"/>
                  <w:p w14:paraId="14172179" w14:textId="30CFA250" w:rsidR="00BF236A" w:rsidRDefault="00713DC7" w:rsidP="00630E24">
                    <w:pPr>
                      <w:jc w:val="center"/>
                    </w:pPr>
                    <w:r>
                      <w:rPr>
                        <w:noProof/>
                      </w:rPr>
                      <w:drawing>
                        <wp:inline distT="0" distB="0" distL="0" distR="0" wp14:anchorId="2892B566" wp14:editId="1F45D7D5">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6">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66BD8A7" w14:textId="77777777" w:rsidR="00BF236A" w:rsidRDefault="00BF236A" w:rsidP="00630E24">
                    <w:pPr>
                      <w:jc w:val="center"/>
                    </w:pPr>
                  </w:p>
                </w:txbxContent>
              </v:textbox>
            </v:shape>
          </w:pict>
        </mc:Fallback>
      </mc:AlternateContent>
    </w:r>
    <w:r>
      <w:rPr>
        <w:iCs w:val="0"/>
        <w:noProof/>
        <w:szCs w:val="20"/>
        <w:lang w:bidi="ar-SA"/>
      </w:rPr>
      <w:drawing>
        <wp:anchor distT="152400" distB="152400" distL="152400" distR="152400" simplePos="0" relativeHeight="251655680" behindDoc="1" locked="0" layoutInCell="1" allowOverlap="1" wp14:anchorId="523ED9D5" wp14:editId="50379220">
          <wp:simplePos x="0" y="0"/>
          <wp:positionH relativeFrom="page">
            <wp:posOffset>284480</wp:posOffset>
          </wp:positionH>
          <wp:positionV relativeFrom="page">
            <wp:posOffset>790575</wp:posOffset>
          </wp:positionV>
          <wp:extent cx="1181100" cy="2169160"/>
          <wp:effectExtent l="0" t="0" r="0" b="2540"/>
          <wp:wrapNone/>
          <wp:docPr id="1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7"/>
                  <a:stretch>
                    <a:fillRect/>
                  </a:stretch>
                </pic:blipFill>
                <pic:spPr bwMode="auto">
                  <a:xfrm>
                    <a:off x="0" y="0"/>
                    <a:ext cx="1181100" cy="2169160"/>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81B48AD"/>
    <w:multiLevelType w:val="hybridMultilevel"/>
    <w:tmpl w:val="9168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0"/>
  </w:num>
  <w:num w:numId="4">
    <w:abstractNumId w:val="4"/>
  </w:num>
  <w:num w:numId="5">
    <w:abstractNumId w:val="20"/>
  </w:num>
  <w:num w:numId="6">
    <w:abstractNumId w:val="2"/>
  </w:num>
  <w:num w:numId="7">
    <w:abstractNumId w:val="13"/>
  </w:num>
  <w:num w:numId="8">
    <w:abstractNumId w:val="6"/>
  </w:num>
  <w:num w:numId="9">
    <w:abstractNumId w:val="7"/>
  </w:num>
  <w:num w:numId="10">
    <w:abstractNumId w:val="16"/>
  </w:num>
  <w:num w:numId="11">
    <w:abstractNumId w:val="22"/>
  </w:num>
  <w:num w:numId="12">
    <w:abstractNumId w:val="8"/>
  </w:num>
  <w:num w:numId="13">
    <w:abstractNumId w:val="10"/>
  </w:num>
  <w:num w:numId="14">
    <w:abstractNumId w:val="1"/>
  </w:num>
  <w:num w:numId="15">
    <w:abstractNumId w:val="3"/>
  </w:num>
  <w:num w:numId="16">
    <w:abstractNumId w:val="11"/>
  </w:num>
  <w:num w:numId="17">
    <w:abstractNumId w:val="5"/>
  </w:num>
  <w:num w:numId="18">
    <w:abstractNumId w:val="15"/>
  </w:num>
  <w:num w:numId="19">
    <w:abstractNumId w:val="14"/>
  </w:num>
  <w:num w:numId="20">
    <w:abstractNumId w:val="17"/>
  </w:num>
  <w:num w:numId="21">
    <w:abstractNumId w:val="21"/>
  </w:num>
  <w:num w:numId="22">
    <w:abstractNumId w:val="19"/>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479"/>
    <w:rsid w:val="00000E06"/>
    <w:rsid w:val="000013AF"/>
    <w:rsid w:val="00002204"/>
    <w:rsid w:val="00002EBC"/>
    <w:rsid w:val="00002F9D"/>
    <w:rsid w:val="00003EC3"/>
    <w:rsid w:val="0000418A"/>
    <w:rsid w:val="00005CFA"/>
    <w:rsid w:val="00006A8E"/>
    <w:rsid w:val="00006DDE"/>
    <w:rsid w:val="00007175"/>
    <w:rsid w:val="00007C80"/>
    <w:rsid w:val="00010A19"/>
    <w:rsid w:val="00011202"/>
    <w:rsid w:val="000118A6"/>
    <w:rsid w:val="00011E7B"/>
    <w:rsid w:val="0001349D"/>
    <w:rsid w:val="00013D4B"/>
    <w:rsid w:val="000142DA"/>
    <w:rsid w:val="00015407"/>
    <w:rsid w:val="00015AAD"/>
    <w:rsid w:val="00016682"/>
    <w:rsid w:val="000166AC"/>
    <w:rsid w:val="00016840"/>
    <w:rsid w:val="00016B39"/>
    <w:rsid w:val="000170D7"/>
    <w:rsid w:val="0001798E"/>
    <w:rsid w:val="000208CA"/>
    <w:rsid w:val="0002156B"/>
    <w:rsid w:val="00021B94"/>
    <w:rsid w:val="00021FC9"/>
    <w:rsid w:val="0002200A"/>
    <w:rsid w:val="00022F7E"/>
    <w:rsid w:val="00022FF5"/>
    <w:rsid w:val="000231F2"/>
    <w:rsid w:val="000238EF"/>
    <w:rsid w:val="00023A00"/>
    <w:rsid w:val="00023B85"/>
    <w:rsid w:val="000242C7"/>
    <w:rsid w:val="00024D19"/>
    <w:rsid w:val="00024E57"/>
    <w:rsid w:val="000255B2"/>
    <w:rsid w:val="00026522"/>
    <w:rsid w:val="00026B49"/>
    <w:rsid w:val="00027143"/>
    <w:rsid w:val="00030765"/>
    <w:rsid w:val="00032870"/>
    <w:rsid w:val="00032C5E"/>
    <w:rsid w:val="00035E32"/>
    <w:rsid w:val="0003723E"/>
    <w:rsid w:val="00037F82"/>
    <w:rsid w:val="00040477"/>
    <w:rsid w:val="00041739"/>
    <w:rsid w:val="000419AE"/>
    <w:rsid w:val="00041E81"/>
    <w:rsid w:val="00042FAA"/>
    <w:rsid w:val="000435C3"/>
    <w:rsid w:val="00043886"/>
    <w:rsid w:val="000441CD"/>
    <w:rsid w:val="00044238"/>
    <w:rsid w:val="000450DF"/>
    <w:rsid w:val="00045A22"/>
    <w:rsid w:val="00045D00"/>
    <w:rsid w:val="00047050"/>
    <w:rsid w:val="000471C7"/>
    <w:rsid w:val="0005015E"/>
    <w:rsid w:val="00050429"/>
    <w:rsid w:val="0005186B"/>
    <w:rsid w:val="0005186F"/>
    <w:rsid w:val="00052374"/>
    <w:rsid w:val="00052A15"/>
    <w:rsid w:val="00052E82"/>
    <w:rsid w:val="00053860"/>
    <w:rsid w:val="000560BC"/>
    <w:rsid w:val="00056D77"/>
    <w:rsid w:val="00057021"/>
    <w:rsid w:val="0005742B"/>
    <w:rsid w:val="00057D6D"/>
    <w:rsid w:val="00057FB3"/>
    <w:rsid w:val="000637DC"/>
    <w:rsid w:val="00063E54"/>
    <w:rsid w:val="00064E6C"/>
    <w:rsid w:val="00064ECB"/>
    <w:rsid w:val="00066181"/>
    <w:rsid w:val="0007096B"/>
    <w:rsid w:val="00073FD2"/>
    <w:rsid w:val="000759F6"/>
    <w:rsid w:val="00075A5C"/>
    <w:rsid w:val="00075C3F"/>
    <w:rsid w:val="00076A09"/>
    <w:rsid w:val="000778E4"/>
    <w:rsid w:val="00077AEB"/>
    <w:rsid w:val="00080866"/>
    <w:rsid w:val="00080E5F"/>
    <w:rsid w:val="00082FBA"/>
    <w:rsid w:val="00083A00"/>
    <w:rsid w:val="00083EA3"/>
    <w:rsid w:val="000851F1"/>
    <w:rsid w:val="00085F88"/>
    <w:rsid w:val="0008775E"/>
    <w:rsid w:val="000904A6"/>
    <w:rsid w:val="00090AC8"/>
    <w:rsid w:val="00090AF4"/>
    <w:rsid w:val="000911DB"/>
    <w:rsid w:val="0009126B"/>
    <w:rsid w:val="000912F9"/>
    <w:rsid w:val="00091914"/>
    <w:rsid w:val="00091B4E"/>
    <w:rsid w:val="000923CD"/>
    <w:rsid w:val="00093272"/>
    <w:rsid w:val="00093AFA"/>
    <w:rsid w:val="00095391"/>
    <w:rsid w:val="000966D5"/>
    <w:rsid w:val="00096878"/>
    <w:rsid w:val="000971DA"/>
    <w:rsid w:val="0009732E"/>
    <w:rsid w:val="000A0E22"/>
    <w:rsid w:val="000A1196"/>
    <w:rsid w:val="000A14C8"/>
    <w:rsid w:val="000A1E57"/>
    <w:rsid w:val="000A21FF"/>
    <w:rsid w:val="000A23CB"/>
    <w:rsid w:val="000A273C"/>
    <w:rsid w:val="000A2AFD"/>
    <w:rsid w:val="000A396E"/>
    <w:rsid w:val="000A3E0C"/>
    <w:rsid w:val="000A53D4"/>
    <w:rsid w:val="000A5E81"/>
    <w:rsid w:val="000A65CF"/>
    <w:rsid w:val="000A65EE"/>
    <w:rsid w:val="000A7A0A"/>
    <w:rsid w:val="000B1E6E"/>
    <w:rsid w:val="000B1F8F"/>
    <w:rsid w:val="000B3F48"/>
    <w:rsid w:val="000B4B35"/>
    <w:rsid w:val="000B6026"/>
    <w:rsid w:val="000C05A6"/>
    <w:rsid w:val="000C0FF8"/>
    <w:rsid w:val="000C11F1"/>
    <w:rsid w:val="000C1F45"/>
    <w:rsid w:val="000C2628"/>
    <w:rsid w:val="000C26E6"/>
    <w:rsid w:val="000C3C40"/>
    <w:rsid w:val="000C4067"/>
    <w:rsid w:val="000C5779"/>
    <w:rsid w:val="000C585C"/>
    <w:rsid w:val="000C5FD0"/>
    <w:rsid w:val="000C60D8"/>
    <w:rsid w:val="000C626C"/>
    <w:rsid w:val="000C6605"/>
    <w:rsid w:val="000C6908"/>
    <w:rsid w:val="000C69FB"/>
    <w:rsid w:val="000C6C1B"/>
    <w:rsid w:val="000C73B8"/>
    <w:rsid w:val="000C7C83"/>
    <w:rsid w:val="000C7E67"/>
    <w:rsid w:val="000D0B34"/>
    <w:rsid w:val="000D0C6F"/>
    <w:rsid w:val="000D0CB4"/>
    <w:rsid w:val="000D1F08"/>
    <w:rsid w:val="000D1FFC"/>
    <w:rsid w:val="000D2702"/>
    <w:rsid w:val="000D3987"/>
    <w:rsid w:val="000D3EEA"/>
    <w:rsid w:val="000D4490"/>
    <w:rsid w:val="000D5AEC"/>
    <w:rsid w:val="000D63A0"/>
    <w:rsid w:val="000D76A2"/>
    <w:rsid w:val="000D78B2"/>
    <w:rsid w:val="000E0B60"/>
    <w:rsid w:val="000E0BC0"/>
    <w:rsid w:val="000E0E90"/>
    <w:rsid w:val="000E172A"/>
    <w:rsid w:val="000E19FE"/>
    <w:rsid w:val="000E3B5B"/>
    <w:rsid w:val="000E3F7F"/>
    <w:rsid w:val="000E51B9"/>
    <w:rsid w:val="000E5690"/>
    <w:rsid w:val="000E629A"/>
    <w:rsid w:val="000E6440"/>
    <w:rsid w:val="000E646B"/>
    <w:rsid w:val="000F127A"/>
    <w:rsid w:val="000F2F44"/>
    <w:rsid w:val="000F413E"/>
    <w:rsid w:val="000F68DF"/>
    <w:rsid w:val="000F761C"/>
    <w:rsid w:val="000F7C93"/>
    <w:rsid w:val="0010029E"/>
    <w:rsid w:val="00101936"/>
    <w:rsid w:val="00102660"/>
    <w:rsid w:val="00103156"/>
    <w:rsid w:val="00103A26"/>
    <w:rsid w:val="00103A85"/>
    <w:rsid w:val="00103CB5"/>
    <w:rsid w:val="001041D0"/>
    <w:rsid w:val="001047B4"/>
    <w:rsid w:val="00104A99"/>
    <w:rsid w:val="00104F07"/>
    <w:rsid w:val="001054F7"/>
    <w:rsid w:val="0010579E"/>
    <w:rsid w:val="0010589E"/>
    <w:rsid w:val="00105F35"/>
    <w:rsid w:val="0010713D"/>
    <w:rsid w:val="00110316"/>
    <w:rsid w:val="00110336"/>
    <w:rsid w:val="001103BF"/>
    <w:rsid w:val="00110494"/>
    <w:rsid w:val="00110E7D"/>
    <w:rsid w:val="00110EE7"/>
    <w:rsid w:val="00110F39"/>
    <w:rsid w:val="00111EA8"/>
    <w:rsid w:val="0011248E"/>
    <w:rsid w:val="001126DA"/>
    <w:rsid w:val="0011350B"/>
    <w:rsid w:val="0011571A"/>
    <w:rsid w:val="00116167"/>
    <w:rsid w:val="001167CD"/>
    <w:rsid w:val="00116912"/>
    <w:rsid w:val="00116F72"/>
    <w:rsid w:val="0011773A"/>
    <w:rsid w:val="00117F1D"/>
    <w:rsid w:val="0012095A"/>
    <w:rsid w:val="001221B1"/>
    <w:rsid w:val="0012225A"/>
    <w:rsid w:val="00122480"/>
    <w:rsid w:val="00124A82"/>
    <w:rsid w:val="00124E82"/>
    <w:rsid w:val="00125D82"/>
    <w:rsid w:val="00126075"/>
    <w:rsid w:val="00126454"/>
    <w:rsid w:val="001264EF"/>
    <w:rsid w:val="001271F2"/>
    <w:rsid w:val="00127BF0"/>
    <w:rsid w:val="00127C30"/>
    <w:rsid w:val="00131275"/>
    <w:rsid w:val="00131FBA"/>
    <w:rsid w:val="001324E7"/>
    <w:rsid w:val="001326EB"/>
    <w:rsid w:val="0013382A"/>
    <w:rsid w:val="00134AA7"/>
    <w:rsid w:val="0013622C"/>
    <w:rsid w:val="00136D48"/>
    <w:rsid w:val="00136D75"/>
    <w:rsid w:val="00137169"/>
    <w:rsid w:val="00140D8E"/>
    <w:rsid w:val="00140D91"/>
    <w:rsid w:val="00141C2C"/>
    <w:rsid w:val="001423BF"/>
    <w:rsid w:val="00142582"/>
    <w:rsid w:val="00142A43"/>
    <w:rsid w:val="00143029"/>
    <w:rsid w:val="0014357C"/>
    <w:rsid w:val="0014360B"/>
    <w:rsid w:val="00143DE9"/>
    <w:rsid w:val="001443EC"/>
    <w:rsid w:val="0014541B"/>
    <w:rsid w:val="00145957"/>
    <w:rsid w:val="001459EA"/>
    <w:rsid w:val="001464FC"/>
    <w:rsid w:val="0014735C"/>
    <w:rsid w:val="001501F5"/>
    <w:rsid w:val="00153AD6"/>
    <w:rsid w:val="001545C0"/>
    <w:rsid w:val="001558D7"/>
    <w:rsid w:val="00155E7A"/>
    <w:rsid w:val="0015632F"/>
    <w:rsid w:val="001563EF"/>
    <w:rsid w:val="001569F4"/>
    <w:rsid w:val="001601C3"/>
    <w:rsid w:val="0016063C"/>
    <w:rsid w:val="00161479"/>
    <w:rsid w:val="00161941"/>
    <w:rsid w:val="00161BC2"/>
    <w:rsid w:val="00161C3E"/>
    <w:rsid w:val="00162154"/>
    <w:rsid w:val="00162723"/>
    <w:rsid w:val="00164514"/>
    <w:rsid w:val="001646FE"/>
    <w:rsid w:val="00164F04"/>
    <w:rsid w:val="00164FC4"/>
    <w:rsid w:val="00165562"/>
    <w:rsid w:val="0016749F"/>
    <w:rsid w:val="00167C3B"/>
    <w:rsid w:val="00170640"/>
    <w:rsid w:val="00170C80"/>
    <w:rsid w:val="001718C6"/>
    <w:rsid w:val="001724DC"/>
    <w:rsid w:val="00172EF8"/>
    <w:rsid w:val="00174417"/>
    <w:rsid w:val="001744A1"/>
    <w:rsid w:val="00174F5A"/>
    <w:rsid w:val="00175033"/>
    <w:rsid w:val="0017519C"/>
    <w:rsid w:val="00175B6E"/>
    <w:rsid w:val="0017651C"/>
    <w:rsid w:val="001806C5"/>
    <w:rsid w:val="00180785"/>
    <w:rsid w:val="00180EAA"/>
    <w:rsid w:val="00180ED3"/>
    <w:rsid w:val="001810D7"/>
    <w:rsid w:val="00181D68"/>
    <w:rsid w:val="00182986"/>
    <w:rsid w:val="00182B3E"/>
    <w:rsid w:val="0018331E"/>
    <w:rsid w:val="00183FD1"/>
    <w:rsid w:val="00184167"/>
    <w:rsid w:val="001848D2"/>
    <w:rsid w:val="00184ADB"/>
    <w:rsid w:val="00186C79"/>
    <w:rsid w:val="001878C2"/>
    <w:rsid w:val="00190AF5"/>
    <w:rsid w:val="00191707"/>
    <w:rsid w:val="00191997"/>
    <w:rsid w:val="00191A71"/>
    <w:rsid w:val="001921D4"/>
    <w:rsid w:val="00192246"/>
    <w:rsid w:val="00193C3F"/>
    <w:rsid w:val="00194B59"/>
    <w:rsid w:val="001953CB"/>
    <w:rsid w:val="00195934"/>
    <w:rsid w:val="00195FAF"/>
    <w:rsid w:val="001964EF"/>
    <w:rsid w:val="001969C9"/>
    <w:rsid w:val="001973B9"/>
    <w:rsid w:val="001978BF"/>
    <w:rsid w:val="00197A0E"/>
    <w:rsid w:val="001A01A8"/>
    <w:rsid w:val="001A0C7B"/>
    <w:rsid w:val="001A13CC"/>
    <w:rsid w:val="001A35A7"/>
    <w:rsid w:val="001A3C4F"/>
    <w:rsid w:val="001A4218"/>
    <w:rsid w:val="001A480C"/>
    <w:rsid w:val="001A5507"/>
    <w:rsid w:val="001A5824"/>
    <w:rsid w:val="001A59AA"/>
    <w:rsid w:val="001A5F6F"/>
    <w:rsid w:val="001A5F78"/>
    <w:rsid w:val="001B0439"/>
    <w:rsid w:val="001B0F48"/>
    <w:rsid w:val="001B13FD"/>
    <w:rsid w:val="001B19F2"/>
    <w:rsid w:val="001B26D6"/>
    <w:rsid w:val="001B2BA2"/>
    <w:rsid w:val="001B2F72"/>
    <w:rsid w:val="001B3434"/>
    <w:rsid w:val="001B3B90"/>
    <w:rsid w:val="001B3E5C"/>
    <w:rsid w:val="001B4331"/>
    <w:rsid w:val="001B5B3E"/>
    <w:rsid w:val="001B5D66"/>
    <w:rsid w:val="001B65D8"/>
    <w:rsid w:val="001B6FDE"/>
    <w:rsid w:val="001B75BD"/>
    <w:rsid w:val="001B770C"/>
    <w:rsid w:val="001C11E6"/>
    <w:rsid w:val="001C16DE"/>
    <w:rsid w:val="001C1A14"/>
    <w:rsid w:val="001C1B4F"/>
    <w:rsid w:val="001C203E"/>
    <w:rsid w:val="001C234A"/>
    <w:rsid w:val="001C23A6"/>
    <w:rsid w:val="001C45D3"/>
    <w:rsid w:val="001C45E9"/>
    <w:rsid w:val="001C490D"/>
    <w:rsid w:val="001C618A"/>
    <w:rsid w:val="001C66A9"/>
    <w:rsid w:val="001C6855"/>
    <w:rsid w:val="001C6E42"/>
    <w:rsid w:val="001C70AE"/>
    <w:rsid w:val="001C72B9"/>
    <w:rsid w:val="001C7AC1"/>
    <w:rsid w:val="001C7B9A"/>
    <w:rsid w:val="001C7C60"/>
    <w:rsid w:val="001D0829"/>
    <w:rsid w:val="001D0BEB"/>
    <w:rsid w:val="001D1530"/>
    <w:rsid w:val="001D26BE"/>
    <w:rsid w:val="001D2971"/>
    <w:rsid w:val="001D2E12"/>
    <w:rsid w:val="001D31FD"/>
    <w:rsid w:val="001D37B7"/>
    <w:rsid w:val="001D3ECE"/>
    <w:rsid w:val="001D4104"/>
    <w:rsid w:val="001D508F"/>
    <w:rsid w:val="001D52A2"/>
    <w:rsid w:val="001D559B"/>
    <w:rsid w:val="001D5B07"/>
    <w:rsid w:val="001D709A"/>
    <w:rsid w:val="001D7B35"/>
    <w:rsid w:val="001E0838"/>
    <w:rsid w:val="001E2380"/>
    <w:rsid w:val="001E2976"/>
    <w:rsid w:val="001E4064"/>
    <w:rsid w:val="001E4985"/>
    <w:rsid w:val="001E4B8E"/>
    <w:rsid w:val="001E4C21"/>
    <w:rsid w:val="001E51D7"/>
    <w:rsid w:val="001E541E"/>
    <w:rsid w:val="001E7D05"/>
    <w:rsid w:val="001F022B"/>
    <w:rsid w:val="001F06C2"/>
    <w:rsid w:val="001F0828"/>
    <w:rsid w:val="001F0D5E"/>
    <w:rsid w:val="001F0F0B"/>
    <w:rsid w:val="001F0F93"/>
    <w:rsid w:val="001F0FC6"/>
    <w:rsid w:val="001F102D"/>
    <w:rsid w:val="001F216B"/>
    <w:rsid w:val="001F26E0"/>
    <w:rsid w:val="001F29A4"/>
    <w:rsid w:val="001F3119"/>
    <w:rsid w:val="001F465A"/>
    <w:rsid w:val="001F4A25"/>
    <w:rsid w:val="001F4EF6"/>
    <w:rsid w:val="001F63C0"/>
    <w:rsid w:val="00200F6B"/>
    <w:rsid w:val="00202E68"/>
    <w:rsid w:val="002037FD"/>
    <w:rsid w:val="00203D61"/>
    <w:rsid w:val="0020469B"/>
    <w:rsid w:val="002054DE"/>
    <w:rsid w:val="0020608D"/>
    <w:rsid w:val="00206A24"/>
    <w:rsid w:val="0020783F"/>
    <w:rsid w:val="00210991"/>
    <w:rsid w:val="00210C4F"/>
    <w:rsid w:val="00210CD5"/>
    <w:rsid w:val="00211F38"/>
    <w:rsid w:val="002133CF"/>
    <w:rsid w:val="00213A59"/>
    <w:rsid w:val="00215114"/>
    <w:rsid w:val="0021517C"/>
    <w:rsid w:val="002162A7"/>
    <w:rsid w:val="0021760B"/>
    <w:rsid w:val="00220C45"/>
    <w:rsid w:val="00221974"/>
    <w:rsid w:val="00224890"/>
    <w:rsid w:val="00224CCA"/>
    <w:rsid w:val="00225163"/>
    <w:rsid w:val="002256A8"/>
    <w:rsid w:val="00225CA9"/>
    <w:rsid w:val="00225E4B"/>
    <w:rsid w:val="00226162"/>
    <w:rsid w:val="00226308"/>
    <w:rsid w:val="002264C0"/>
    <w:rsid w:val="002306A7"/>
    <w:rsid w:val="00230857"/>
    <w:rsid w:val="00230AF7"/>
    <w:rsid w:val="00232B5F"/>
    <w:rsid w:val="00233AF9"/>
    <w:rsid w:val="00234405"/>
    <w:rsid w:val="002349D0"/>
    <w:rsid w:val="0023555A"/>
    <w:rsid w:val="0023691A"/>
    <w:rsid w:val="00237896"/>
    <w:rsid w:val="00240215"/>
    <w:rsid w:val="0024097D"/>
    <w:rsid w:val="00240AD9"/>
    <w:rsid w:val="002416FF"/>
    <w:rsid w:val="00241D60"/>
    <w:rsid w:val="0024204C"/>
    <w:rsid w:val="00242638"/>
    <w:rsid w:val="00242B00"/>
    <w:rsid w:val="002436F7"/>
    <w:rsid w:val="00244040"/>
    <w:rsid w:val="00244E69"/>
    <w:rsid w:val="002451B7"/>
    <w:rsid w:val="00246E7D"/>
    <w:rsid w:val="00247E9D"/>
    <w:rsid w:val="0025003D"/>
    <w:rsid w:val="00250816"/>
    <w:rsid w:val="002517E3"/>
    <w:rsid w:val="002518AD"/>
    <w:rsid w:val="0025208E"/>
    <w:rsid w:val="00252CD5"/>
    <w:rsid w:val="002569C0"/>
    <w:rsid w:val="002570B0"/>
    <w:rsid w:val="0025711E"/>
    <w:rsid w:val="002574FE"/>
    <w:rsid w:val="00257820"/>
    <w:rsid w:val="002608CB"/>
    <w:rsid w:val="00260AAB"/>
    <w:rsid w:val="00261254"/>
    <w:rsid w:val="00263287"/>
    <w:rsid w:val="002635EA"/>
    <w:rsid w:val="00263973"/>
    <w:rsid w:val="002639B1"/>
    <w:rsid w:val="002657E9"/>
    <w:rsid w:val="00266D1A"/>
    <w:rsid w:val="002673D0"/>
    <w:rsid w:val="00267B46"/>
    <w:rsid w:val="002706EB"/>
    <w:rsid w:val="002711A1"/>
    <w:rsid w:val="00271933"/>
    <w:rsid w:val="00271E5F"/>
    <w:rsid w:val="00272310"/>
    <w:rsid w:val="002748D9"/>
    <w:rsid w:val="0027516D"/>
    <w:rsid w:val="002760A1"/>
    <w:rsid w:val="00276168"/>
    <w:rsid w:val="00276F08"/>
    <w:rsid w:val="00277050"/>
    <w:rsid w:val="00277F1F"/>
    <w:rsid w:val="002810BF"/>
    <w:rsid w:val="0028130A"/>
    <w:rsid w:val="00281991"/>
    <w:rsid w:val="00281E9E"/>
    <w:rsid w:val="00282317"/>
    <w:rsid w:val="00285532"/>
    <w:rsid w:val="00285592"/>
    <w:rsid w:val="0028587B"/>
    <w:rsid w:val="0028602A"/>
    <w:rsid w:val="00287157"/>
    <w:rsid w:val="002871E2"/>
    <w:rsid w:val="0029181A"/>
    <w:rsid w:val="00292428"/>
    <w:rsid w:val="0029255C"/>
    <w:rsid w:val="002929ED"/>
    <w:rsid w:val="0029370C"/>
    <w:rsid w:val="00294363"/>
    <w:rsid w:val="00294554"/>
    <w:rsid w:val="00294FAA"/>
    <w:rsid w:val="00294FCC"/>
    <w:rsid w:val="002958BE"/>
    <w:rsid w:val="00295ADD"/>
    <w:rsid w:val="00295E37"/>
    <w:rsid w:val="00296688"/>
    <w:rsid w:val="0029698E"/>
    <w:rsid w:val="002A0195"/>
    <w:rsid w:val="002A061D"/>
    <w:rsid w:val="002A0CA5"/>
    <w:rsid w:val="002A121D"/>
    <w:rsid w:val="002A1FCA"/>
    <w:rsid w:val="002A2DFE"/>
    <w:rsid w:val="002A2E84"/>
    <w:rsid w:val="002A2F29"/>
    <w:rsid w:val="002A3981"/>
    <w:rsid w:val="002A398A"/>
    <w:rsid w:val="002A39A9"/>
    <w:rsid w:val="002A52D4"/>
    <w:rsid w:val="002A5947"/>
    <w:rsid w:val="002A6606"/>
    <w:rsid w:val="002B0220"/>
    <w:rsid w:val="002B1432"/>
    <w:rsid w:val="002B1573"/>
    <w:rsid w:val="002B1A0D"/>
    <w:rsid w:val="002B1CD7"/>
    <w:rsid w:val="002B2766"/>
    <w:rsid w:val="002B3039"/>
    <w:rsid w:val="002B4760"/>
    <w:rsid w:val="002B5F75"/>
    <w:rsid w:val="002C0148"/>
    <w:rsid w:val="002C04BB"/>
    <w:rsid w:val="002C08D2"/>
    <w:rsid w:val="002C0F9A"/>
    <w:rsid w:val="002C117D"/>
    <w:rsid w:val="002C1DB7"/>
    <w:rsid w:val="002C2069"/>
    <w:rsid w:val="002C2A49"/>
    <w:rsid w:val="002C2AFB"/>
    <w:rsid w:val="002C3CBC"/>
    <w:rsid w:val="002C5073"/>
    <w:rsid w:val="002C5736"/>
    <w:rsid w:val="002C594D"/>
    <w:rsid w:val="002C5EE5"/>
    <w:rsid w:val="002C6878"/>
    <w:rsid w:val="002D03FF"/>
    <w:rsid w:val="002D0AE4"/>
    <w:rsid w:val="002D11F0"/>
    <w:rsid w:val="002D2EDC"/>
    <w:rsid w:val="002D4E6F"/>
    <w:rsid w:val="002D52E3"/>
    <w:rsid w:val="002D5C77"/>
    <w:rsid w:val="002D6283"/>
    <w:rsid w:val="002D69C6"/>
    <w:rsid w:val="002D6F8E"/>
    <w:rsid w:val="002D7CFC"/>
    <w:rsid w:val="002E0331"/>
    <w:rsid w:val="002E1CEC"/>
    <w:rsid w:val="002E37B0"/>
    <w:rsid w:val="002E3953"/>
    <w:rsid w:val="002E3E67"/>
    <w:rsid w:val="002E4B67"/>
    <w:rsid w:val="002E5A17"/>
    <w:rsid w:val="002E5ACD"/>
    <w:rsid w:val="002E5CB2"/>
    <w:rsid w:val="002E6B0F"/>
    <w:rsid w:val="002E70E2"/>
    <w:rsid w:val="002F0036"/>
    <w:rsid w:val="002F10D6"/>
    <w:rsid w:val="002F1688"/>
    <w:rsid w:val="002F19AE"/>
    <w:rsid w:val="002F1C5C"/>
    <w:rsid w:val="002F479E"/>
    <w:rsid w:val="002F4A74"/>
    <w:rsid w:val="002F5436"/>
    <w:rsid w:val="002F549E"/>
    <w:rsid w:val="002F5BD2"/>
    <w:rsid w:val="002F633D"/>
    <w:rsid w:val="002F6DB8"/>
    <w:rsid w:val="002F79C9"/>
    <w:rsid w:val="00300B4D"/>
    <w:rsid w:val="00301C16"/>
    <w:rsid w:val="00301E73"/>
    <w:rsid w:val="00303E8A"/>
    <w:rsid w:val="003045CE"/>
    <w:rsid w:val="00304C4F"/>
    <w:rsid w:val="00305E43"/>
    <w:rsid w:val="00306707"/>
    <w:rsid w:val="0030686A"/>
    <w:rsid w:val="00306A6D"/>
    <w:rsid w:val="00307311"/>
    <w:rsid w:val="0031112B"/>
    <w:rsid w:val="0031178E"/>
    <w:rsid w:val="00311E93"/>
    <w:rsid w:val="003126CA"/>
    <w:rsid w:val="00312E56"/>
    <w:rsid w:val="00312FF2"/>
    <w:rsid w:val="00313905"/>
    <w:rsid w:val="0031523D"/>
    <w:rsid w:val="00316217"/>
    <w:rsid w:val="00316C09"/>
    <w:rsid w:val="00317F81"/>
    <w:rsid w:val="003225A4"/>
    <w:rsid w:val="00323AE4"/>
    <w:rsid w:val="00323B2C"/>
    <w:rsid w:val="00325793"/>
    <w:rsid w:val="00325F77"/>
    <w:rsid w:val="003262DE"/>
    <w:rsid w:val="0032699F"/>
    <w:rsid w:val="00326F03"/>
    <w:rsid w:val="00330C8B"/>
    <w:rsid w:val="00331CDA"/>
    <w:rsid w:val="00333595"/>
    <w:rsid w:val="0033377D"/>
    <w:rsid w:val="003349F2"/>
    <w:rsid w:val="00335C1C"/>
    <w:rsid w:val="003372B4"/>
    <w:rsid w:val="0033765B"/>
    <w:rsid w:val="003416F8"/>
    <w:rsid w:val="00341A15"/>
    <w:rsid w:val="003423DD"/>
    <w:rsid w:val="003425E2"/>
    <w:rsid w:val="00342711"/>
    <w:rsid w:val="00344013"/>
    <w:rsid w:val="00344257"/>
    <w:rsid w:val="003459E9"/>
    <w:rsid w:val="003468E9"/>
    <w:rsid w:val="00346CA7"/>
    <w:rsid w:val="00347A5D"/>
    <w:rsid w:val="003502EB"/>
    <w:rsid w:val="0035055B"/>
    <w:rsid w:val="00350766"/>
    <w:rsid w:val="0035166D"/>
    <w:rsid w:val="00351B17"/>
    <w:rsid w:val="003521EA"/>
    <w:rsid w:val="0035294D"/>
    <w:rsid w:val="003536FC"/>
    <w:rsid w:val="00354408"/>
    <w:rsid w:val="00355624"/>
    <w:rsid w:val="003558EB"/>
    <w:rsid w:val="003562A5"/>
    <w:rsid w:val="00356A32"/>
    <w:rsid w:val="00356D43"/>
    <w:rsid w:val="00357808"/>
    <w:rsid w:val="003578ED"/>
    <w:rsid w:val="00357EC9"/>
    <w:rsid w:val="00361EF0"/>
    <w:rsid w:val="00362098"/>
    <w:rsid w:val="0036221C"/>
    <w:rsid w:val="00363239"/>
    <w:rsid w:val="00363380"/>
    <w:rsid w:val="00363BB6"/>
    <w:rsid w:val="00364093"/>
    <w:rsid w:val="00365298"/>
    <w:rsid w:val="00367226"/>
    <w:rsid w:val="003677F4"/>
    <w:rsid w:val="00370216"/>
    <w:rsid w:val="00373014"/>
    <w:rsid w:val="003746FD"/>
    <w:rsid w:val="00374798"/>
    <w:rsid w:val="003747C6"/>
    <w:rsid w:val="00375877"/>
    <w:rsid w:val="00375EA7"/>
    <w:rsid w:val="00376D64"/>
    <w:rsid w:val="00377900"/>
    <w:rsid w:val="00380B6B"/>
    <w:rsid w:val="00380F2E"/>
    <w:rsid w:val="00381074"/>
    <w:rsid w:val="00381179"/>
    <w:rsid w:val="003814BF"/>
    <w:rsid w:val="00381641"/>
    <w:rsid w:val="00381B8E"/>
    <w:rsid w:val="00381BCB"/>
    <w:rsid w:val="003822B6"/>
    <w:rsid w:val="00382BB6"/>
    <w:rsid w:val="00384B28"/>
    <w:rsid w:val="00386AED"/>
    <w:rsid w:val="00387794"/>
    <w:rsid w:val="00390000"/>
    <w:rsid w:val="00390900"/>
    <w:rsid w:val="00392D84"/>
    <w:rsid w:val="00393CA0"/>
    <w:rsid w:val="00394616"/>
    <w:rsid w:val="003947A3"/>
    <w:rsid w:val="00394A99"/>
    <w:rsid w:val="003958D7"/>
    <w:rsid w:val="00396E01"/>
    <w:rsid w:val="00397D68"/>
    <w:rsid w:val="003A136F"/>
    <w:rsid w:val="003A1941"/>
    <w:rsid w:val="003A1C4F"/>
    <w:rsid w:val="003A1DC8"/>
    <w:rsid w:val="003A1FEA"/>
    <w:rsid w:val="003A232F"/>
    <w:rsid w:val="003A4EA8"/>
    <w:rsid w:val="003A55CB"/>
    <w:rsid w:val="003A581F"/>
    <w:rsid w:val="003A65AF"/>
    <w:rsid w:val="003A6ABA"/>
    <w:rsid w:val="003A6BB1"/>
    <w:rsid w:val="003B059D"/>
    <w:rsid w:val="003B16F1"/>
    <w:rsid w:val="003B239F"/>
    <w:rsid w:val="003B23FE"/>
    <w:rsid w:val="003B305F"/>
    <w:rsid w:val="003B4AA2"/>
    <w:rsid w:val="003B4C3A"/>
    <w:rsid w:val="003B52A5"/>
    <w:rsid w:val="003B55AF"/>
    <w:rsid w:val="003B5CC1"/>
    <w:rsid w:val="003B657D"/>
    <w:rsid w:val="003B6B49"/>
    <w:rsid w:val="003B7C83"/>
    <w:rsid w:val="003B7FD2"/>
    <w:rsid w:val="003C03D6"/>
    <w:rsid w:val="003C0D23"/>
    <w:rsid w:val="003C0D62"/>
    <w:rsid w:val="003C2DCF"/>
    <w:rsid w:val="003C3043"/>
    <w:rsid w:val="003C30EA"/>
    <w:rsid w:val="003C40B1"/>
    <w:rsid w:val="003C4318"/>
    <w:rsid w:val="003C67D9"/>
    <w:rsid w:val="003C6A8E"/>
    <w:rsid w:val="003C6EC4"/>
    <w:rsid w:val="003C70E6"/>
    <w:rsid w:val="003C7BF8"/>
    <w:rsid w:val="003C7F73"/>
    <w:rsid w:val="003D1E9B"/>
    <w:rsid w:val="003D23E8"/>
    <w:rsid w:val="003D34BA"/>
    <w:rsid w:val="003D4829"/>
    <w:rsid w:val="003D49E8"/>
    <w:rsid w:val="003D4C3A"/>
    <w:rsid w:val="003D5209"/>
    <w:rsid w:val="003D5802"/>
    <w:rsid w:val="003E14FA"/>
    <w:rsid w:val="003E1CEA"/>
    <w:rsid w:val="003E3283"/>
    <w:rsid w:val="003E625D"/>
    <w:rsid w:val="003E629C"/>
    <w:rsid w:val="003E660C"/>
    <w:rsid w:val="003E6D8F"/>
    <w:rsid w:val="003E7537"/>
    <w:rsid w:val="003F01AD"/>
    <w:rsid w:val="003F10E9"/>
    <w:rsid w:val="003F1FA2"/>
    <w:rsid w:val="003F26A7"/>
    <w:rsid w:val="003F29BB"/>
    <w:rsid w:val="003F30A7"/>
    <w:rsid w:val="003F3320"/>
    <w:rsid w:val="003F37FD"/>
    <w:rsid w:val="003F4468"/>
    <w:rsid w:val="003F6CF6"/>
    <w:rsid w:val="003F71BC"/>
    <w:rsid w:val="003F7A32"/>
    <w:rsid w:val="003F7C30"/>
    <w:rsid w:val="0040100B"/>
    <w:rsid w:val="004011AF"/>
    <w:rsid w:val="004012CB"/>
    <w:rsid w:val="0040254D"/>
    <w:rsid w:val="00402630"/>
    <w:rsid w:val="004026B8"/>
    <w:rsid w:val="00402F03"/>
    <w:rsid w:val="00403113"/>
    <w:rsid w:val="00403BBD"/>
    <w:rsid w:val="0040578C"/>
    <w:rsid w:val="00405CBF"/>
    <w:rsid w:val="00406574"/>
    <w:rsid w:val="004065EF"/>
    <w:rsid w:val="00406B62"/>
    <w:rsid w:val="00406CB1"/>
    <w:rsid w:val="00406DBB"/>
    <w:rsid w:val="00407027"/>
    <w:rsid w:val="00407B91"/>
    <w:rsid w:val="00407DBA"/>
    <w:rsid w:val="00411BE3"/>
    <w:rsid w:val="00412B07"/>
    <w:rsid w:val="0041352A"/>
    <w:rsid w:val="00414235"/>
    <w:rsid w:val="00414F53"/>
    <w:rsid w:val="00415134"/>
    <w:rsid w:val="00415348"/>
    <w:rsid w:val="00416B6B"/>
    <w:rsid w:val="0041724B"/>
    <w:rsid w:val="00420AAF"/>
    <w:rsid w:val="00420E43"/>
    <w:rsid w:val="00420F54"/>
    <w:rsid w:val="004212E6"/>
    <w:rsid w:val="00421A2F"/>
    <w:rsid w:val="00421F84"/>
    <w:rsid w:val="00422453"/>
    <w:rsid w:val="00422638"/>
    <w:rsid w:val="0042269B"/>
    <w:rsid w:val="00422ABF"/>
    <w:rsid w:val="00423311"/>
    <w:rsid w:val="00424D89"/>
    <w:rsid w:val="0042541D"/>
    <w:rsid w:val="00425FB4"/>
    <w:rsid w:val="004279C7"/>
    <w:rsid w:val="004279E6"/>
    <w:rsid w:val="00430D2B"/>
    <w:rsid w:val="00431A58"/>
    <w:rsid w:val="00432618"/>
    <w:rsid w:val="00432701"/>
    <w:rsid w:val="00432BFA"/>
    <w:rsid w:val="00432E93"/>
    <w:rsid w:val="00433BA0"/>
    <w:rsid w:val="00434114"/>
    <w:rsid w:val="0043712D"/>
    <w:rsid w:val="00437ACA"/>
    <w:rsid w:val="00437C43"/>
    <w:rsid w:val="004401AD"/>
    <w:rsid w:val="00441676"/>
    <w:rsid w:val="00442213"/>
    <w:rsid w:val="00442869"/>
    <w:rsid w:val="00443061"/>
    <w:rsid w:val="00444901"/>
    <w:rsid w:val="00445C87"/>
    <w:rsid w:val="004463EF"/>
    <w:rsid w:val="00446704"/>
    <w:rsid w:val="004468D4"/>
    <w:rsid w:val="00446B8F"/>
    <w:rsid w:val="00446BFB"/>
    <w:rsid w:val="004470D9"/>
    <w:rsid w:val="00447720"/>
    <w:rsid w:val="00447FCE"/>
    <w:rsid w:val="004503FD"/>
    <w:rsid w:val="0045053C"/>
    <w:rsid w:val="00451432"/>
    <w:rsid w:val="00452463"/>
    <w:rsid w:val="00453D7E"/>
    <w:rsid w:val="00453E0E"/>
    <w:rsid w:val="00454C39"/>
    <w:rsid w:val="00454C58"/>
    <w:rsid w:val="004578E6"/>
    <w:rsid w:val="004606DE"/>
    <w:rsid w:val="004607C1"/>
    <w:rsid w:val="00461D0C"/>
    <w:rsid w:val="004620B3"/>
    <w:rsid w:val="004622F1"/>
    <w:rsid w:val="00462F75"/>
    <w:rsid w:val="00462F7E"/>
    <w:rsid w:val="00463453"/>
    <w:rsid w:val="00463D5A"/>
    <w:rsid w:val="00465897"/>
    <w:rsid w:val="00465EA3"/>
    <w:rsid w:val="0046606D"/>
    <w:rsid w:val="00466347"/>
    <w:rsid w:val="00466553"/>
    <w:rsid w:val="004677EA"/>
    <w:rsid w:val="0047059F"/>
    <w:rsid w:val="00471D50"/>
    <w:rsid w:val="00472C03"/>
    <w:rsid w:val="00473525"/>
    <w:rsid w:val="00474BE9"/>
    <w:rsid w:val="004751C2"/>
    <w:rsid w:val="00476004"/>
    <w:rsid w:val="00476707"/>
    <w:rsid w:val="00477968"/>
    <w:rsid w:val="0048032B"/>
    <w:rsid w:val="00480F8F"/>
    <w:rsid w:val="004817D7"/>
    <w:rsid w:val="004819D6"/>
    <w:rsid w:val="0048256C"/>
    <w:rsid w:val="00482839"/>
    <w:rsid w:val="00482B03"/>
    <w:rsid w:val="00482DB3"/>
    <w:rsid w:val="00484854"/>
    <w:rsid w:val="00484AC1"/>
    <w:rsid w:val="00484AD3"/>
    <w:rsid w:val="00484F2E"/>
    <w:rsid w:val="00485B46"/>
    <w:rsid w:val="004878A6"/>
    <w:rsid w:val="00487D6A"/>
    <w:rsid w:val="00487E95"/>
    <w:rsid w:val="00490329"/>
    <w:rsid w:val="004910E8"/>
    <w:rsid w:val="00491630"/>
    <w:rsid w:val="00491825"/>
    <w:rsid w:val="00492903"/>
    <w:rsid w:val="00492BB5"/>
    <w:rsid w:val="00492EF0"/>
    <w:rsid w:val="00493B1B"/>
    <w:rsid w:val="00493D19"/>
    <w:rsid w:val="00495603"/>
    <w:rsid w:val="0049770E"/>
    <w:rsid w:val="00497908"/>
    <w:rsid w:val="004A012F"/>
    <w:rsid w:val="004A0402"/>
    <w:rsid w:val="004A064B"/>
    <w:rsid w:val="004A065C"/>
    <w:rsid w:val="004A0F72"/>
    <w:rsid w:val="004A10B3"/>
    <w:rsid w:val="004A1276"/>
    <w:rsid w:val="004A1B2A"/>
    <w:rsid w:val="004A1E73"/>
    <w:rsid w:val="004A2650"/>
    <w:rsid w:val="004A3955"/>
    <w:rsid w:val="004A568B"/>
    <w:rsid w:val="004A720D"/>
    <w:rsid w:val="004A7ACA"/>
    <w:rsid w:val="004A7AF2"/>
    <w:rsid w:val="004B04C3"/>
    <w:rsid w:val="004B0528"/>
    <w:rsid w:val="004B23C1"/>
    <w:rsid w:val="004B2745"/>
    <w:rsid w:val="004B31D4"/>
    <w:rsid w:val="004B34A5"/>
    <w:rsid w:val="004B356F"/>
    <w:rsid w:val="004B3B73"/>
    <w:rsid w:val="004B3D94"/>
    <w:rsid w:val="004B41EF"/>
    <w:rsid w:val="004B5302"/>
    <w:rsid w:val="004B53AE"/>
    <w:rsid w:val="004B55E1"/>
    <w:rsid w:val="004B65BD"/>
    <w:rsid w:val="004C03A4"/>
    <w:rsid w:val="004C15FD"/>
    <w:rsid w:val="004C1E42"/>
    <w:rsid w:val="004C2257"/>
    <w:rsid w:val="004C3517"/>
    <w:rsid w:val="004C37AF"/>
    <w:rsid w:val="004C4248"/>
    <w:rsid w:val="004C53D1"/>
    <w:rsid w:val="004C6A6A"/>
    <w:rsid w:val="004C781B"/>
    <w:rsid w:val="004D029D"/>
    <w:rsid w:val="004D2A2C"/>
    <w:rsid w:val="004D3AEE"/>
    <w:rsid w:val="004D3CF6"/>
    <w:rsid w:val="004D5A2D"/>
    <w:rsid w:val="004D71FF"/>
    <w:rsid w:val="004D72B6"/>
    <w:rsid w:val="004D76E0"/>
    <w:rsid w:val="004E017A"/>
    <w:rsid w:val="004E0569"/>
    <w:rsid w:val="004E1640"/>
    <w:rsid w:val="004E3297"/>
    <w:rsid w:val="004E3908"/>
    <w:rsid w:val="004E4465"/>
    <w:rsid w:val="004E451D"/>
    <w:rsid w:val="004E4BC8"/>
    <w:rsid w:val="004E55C9"/>
    <w:rsid w:val="004E6936"/>
    <w:rsid w:val="004E6E6C"/>
    <w:rsid w:val="004E7154"/>
    <w:rsid w:val="004E71F9"/>
    <w:rsid w:val="004E76BB"/>
    <w:rsid w:val="004F04F6"/>
    <w:rsid w:val="004F0D7B"/>
    <w:rsid w:val="004F0FF9"/>
    <w:rsid w:val="004F16B2"/>
    <w:rsid w:val="004F1CFC"/>
    <w:rsid w:val="004F1E49"/>
    <w:rsid w:val="004F32C5"/>
    <w:rsid w:val="004F406B"/>
    <w:rsid w:val="004F507D"/>
    <w:rsid w:val="004F5FD7"/>
    <w:rsid w:val="004F6974"/>
    <w:rsid w:val="004F6EF3"/>
    <w:rsid w:val="004F7FD2"/>
    <w:rsid w:val="00500005"/>
    <w:rsid w:val="00500182"/>
    <w:rsid w:val="005010D0"/>
    <w:rsid w:val="0050114A"/>
    <w:rsid w:val="00501761"/>
    <w:rsid w:val="00501FD8"/>
    <w:rsid w:val="00502412"/>
    <w:rsid w:val="00502613"/>
    <w:rsid w:val="00502CA7"/>
    <w:rsid w:val="00503D37"/>
    <w:rsid w:val="0050487A"/>
    <w:rsid w:val="00504A23"/>
    <w:rsid w:val="00506032"/>
    <w:rsid w:val="00506BA7"/>
    <w:rsid w:val="00510225"/>
    <w:rsid w:val="005104FF"/>
    <w:rsid w:val="005105C6"/>
    <w:rsid w:val="00510855"/>
    <w:rsid w:val="00510E26"/>
    <w:rsid w:val="00512421"/>
    <w:rsid w:val="00512550"/>
    <w:rsid w:val="00512702"/>
    <w:rsid w:val="005130A9"/>
    <w:rsid w:val="00513633"/>
    <w:rsid w:val="005144A4"/>
    <w:rsid w:val="005158C3"/>
    <w:rsid w:val="00515972"/>
    <w:rsid w:val="00515A8C"/>
    <w:rsid w:val="00515CBB"/>
    <w:rsid w:val="0051741E"/>
    <w:rsid w:val="00517470"/>
    <w:rsid w:val="005175C5"/>
    <w:rsid w:val="005177CF"/>
    <w:rsid w:val="00517900"/>
    <w:rsid w:val="00517BAB"/>
    <w:rsid w:val="00520679"/>
    <w:rsid w:val="00520E77"/>
    <w:rsid w:val="00521DE1"/>
    <w:rsid w:val="00521F3E"/>
    <w:rsid w:val="005227C6"/>
    <w:rsid w:val="0052350C"/>
    <w:rsid w:val="00523722"/>
    <w:rsid w:val="00523B00"/>
    <w:rsid w:val="00524964"/>
    <w:rsid w:val="00525969"/>
    <w:rsid w:val="00526357"/>
    <w:rsid w:val="00526416"/>
    <w:rsid w:val="005267BA"/>
    <w:rsid w:val="00526B67"/>
    <w:rsid w:val="005313E0"/>
    <w:rsid w:val="00531684"/>
    <w:rsid w:val="00531981"/>
    <w:rsid w:val="00531DB1"/>
    <w:rsid w:val="00532141"/>
    <w:rsid w:val="00532EB8"/>
    <w:rsid w:val="0053300F"/>
    <w:rsid w:val="005334B4"/>
    <w:rsid w:val="0053449B"/>
    <w:rsid w:val="005354E7"/>
    <w:rsid w:val="00535DFB"/>
    <w:rsid w:val="005368EC"/>
    <w:rsid w:val="005370F5"/>
    <w:rsid w:val="0053713B"/>
    <w:rsid w:val="00537700"/>
    <w:rsid w:val="00537A75"/>
    <w:rsid w:val="00540680"/>
    <w:rsid w:val="005413CD"/>
    <w:rsid w:val="005429D1"/>
    <w:rsid w:val="0054374A"/>
    <w:rsid w:val="005439C3"/>
    <w:rsid w:val="00545B47"/>
    <w:rsid w:val="00546C57"/>
    <w:rsid w:val="00547350"/>
    <w:rsid w:val="005529BB"/>
    <w:rsid w:val="00553183"/>
    <w:rsid w:val="005536E9"/>
    <w:rsid w:val="00553DC3"/>
    <w:rsid w:val="0055419B"/>
    <w:rsid w:val="005549A4"/>
    <w:rsid w:val="00554DA7"/>
    <w:rsid w:val="0055568E"/>
    <w:rsid w:val="005559F8"/>
    <w:rsid w:val="00555DCE"/>
    <w:rsid w:val="00556192"/>
    <w:rsid w:val="0055677A"/>
    <w:rsid w:val="00557480"/>
    <w:rsid w:val="0055758F"/>
    <w:rsid w:val="00557A63"/>
    <w:rsid w:val="00560261"/>
    <w:rsid w:val="00560D6C"/>
    <w:rsid w:val="00561D1E"/>
    <w:rsid w:val="005621DC"/>
    <w:rsid w:val="00563B15"/>
    <w:rsid w:val="005648F7"/>
    <w:rsid w:val="00564D92"/>
    <w:rsid w:val="00565582"/>
    <w:rsid w:val="005657CF"/>
    <w:rsid w:val="00566635"/>
    <w:rsid w:val="00566CC3"/>
    <w:rsid w:val="00567116"/>
    <w:rsid w:val="005702AA"/>
    <w:rsid w:val="0057137E"/>
    <w:rsid w:val="0057161E"/>
    <w:rsid w:val="00571C39"/>
    <w:rsid w:val="00571C6C"/>
    <w:rsid w:val="0057297A"/>
    <w:rsid w:val="00573FAF"/>
    <w:rsid w:val="00573FEC"/>
    <w:rsid w:val="00574DB8"/>
    <w:rsid w:val="00575185"/>
    <w:rsid w:val="005760A7"/>
    <w:rsid w:val="00576307"/>
    <w:rsid w:val="00580C3F"/>
    <w:rsid w:val="00580D3E"/>
    <w:rsid w:val="00581492"/>
    <w:rsid w:val="00582B05"/>
    <w:rsid w:val="00582D67"/>
    <w:rsid w:val="00582DF2"/>
    <w:rsid w:val="00582E88"/>
    <w:rsid w:val="00582EB7"/>
    <w:rsid w:val="00583A67"/>
    <w:rsid w:val="005856F8"/>
    <w:rsid w:val="005860B5"/>
    <w:rsid w:val="0058643C"/>
    <w:rsid w:val="005876B3"/>
    <w:rsid w:val="00587A2E"/>
    <w:rsid w:val="0059059C"/>
    <w:rsid w:val="00590655"/>
    <w:rsid w:val="0059079C"/>
    <w:rsid w:val="005907EA"/>
    <w:rsid w:val="005908AC"/>
    <w:rsid w:val="00590EEB"/>
    <w:rsid w:val="00591085"/>
    <w:rsid w:val="00591208"/>
    <w:rsid w:val="005913C4"/>
    <w:rsid w:val="00591CBA"/>
    <w:rsid w:val="00592F07"/>
    <w:rsid w:val="0059384F"/>
    <w:rsid w:val="00593D83"/>
    <w:rsid w:val="00594025"/>
    <w:rsid w:val="00595B88"/>
    <w:rsid w:val="00595E13"/>
    <w:rsid w:val="00597118"/>
    <w:rsid w:val="0059740D"/>
    <w:rsid w:val="00597473"/>
    <w:rsid w:val="00597811"/>
    <w:rsid w:val="005A05EA"/>
    <w:rsid w:val="005A0F4E"/>
    <w:rsid w:val="005A1335"/>
    <w:rsid w:val="005A1881"/>
    <w:rsid w:val="005A1B09"/>
    <w:rsid w:val="005A1BF6"/>
    <w:rsid w:val="005A1F74"/>
    <w:rsid w:val="005A2333"/>
    <w:rsid w:val="005A24BA"/>
    <w:rsid w:val="005A2772"/>
    <w:rsid w:val="005A3832"/>
    <w:rsid w:val="005A38C0"/>
    <w:rsid w:val="005A5DF3"/>
    <w:rsid w:val="005A7467"/>
    <w:rsid w:val="005A791D"/>
    <w:rsid w:val="005A7943"/>
    <w:rsid w:val="005B0C22"/>
    <w:rsid w:val="005B1355"/>
    <w:rsid w:val="005B289C"/>
    <w:rsid w:val="005B2A36"/>
    <w:rsid w:val="005B354F"/>
    <w:rsid w:val="005B4E41"/>
    <w:rsid w:val="005B52E6"/>
    <w:rsid w:val="005B5CC9"/>
    <w:rsid w:val="005B79B0"/>
    <w:rsid w:val="005C11DC"/>
    <w:rsid w:val="005C1DB9"/>
    <w:rsid w:val="005C2063"/>
    <w:rsid w:val="005C20D0"/>
    <w:rsid w:val="005C2130"/>
    <w:rsid w:val="005C2339"/>
    <w:rsid w:val="005C3388"/>
    <w:rsid w:val="005C3D06"/>
    <w:rsid w:val="005C578A"/>
    <w:rsid w:val="005C6B1A"/>
    <w:rsid w:val="005C6EF2"/>
    <w:rsid w:val="005C7A5B"/>
    <w:rsid w:val="005D06A1"/>
    <w:rsid w:val="005D1D7C"/>
    <w:rsid w:val="005D289E"/>
    <w:rsid w:val="005D2DA4"/>
    <w:rsid w:val="005D32EE"/>
    <w:rsid w:val="005D4A12"/>
    <w:rsid w:val="005D4AB1"/>
    <w:rsid w:val="005D607B"/>
    <w:rsid w:val="005D6B03"/>
    <w:rsid w:val="005D7D78"/>
    <w:rsid w:val="005D7FA2"/>
    <w:rsid w:val="005E0E64"/>
    <w:rsid w:val="005E0F91"/>
    <w:rsid w:val="005E2AF4"/>
    <w:rsid w:val="005E2DB8"/>
    <w:rsid w:val="005E31B3"/>
    <w:rsid w:val="005E4C57"/>
    <w:rsid w:val="005E624D"/>
    <w:rsid w:val="005E69D9"/>
    <w:rsid w:val="005E728E"/>
    <w:rsid w:val="005E7412"/>
    <w:rsid w:val="005F0130"/>
    <w:rsid w:val="005F01AB"/>
    <w:rsid w:val="005F0EE0"/>
    <w:rsid w:val="005F11B8"/>
    <w:rsid w:val="005F12D9"/>
    <w:rsid w:val="005F1596"/>
    <w:rsid w:val="005F231B"/>
    <w:rsid w:val="005F3BE3"/>
    <w:rsid w:val="005F3C20"/>
    <w:rsid w:val="005F4E18"/>
    <w:rsid w:val="005F4F23"/>
    <w:rsid w:val="005F5072"/>
    <w:rsid w:val="005F5932"/>
    <w:rsid w:val="005F5993"/>
    <w:rsid w:val="005F606F"/>
    <w:rsid w:val="005F6102"/>
    <w:rsid w:val="00600183"/>
    <w:rsid w:val="006001DD"/>
    <w:rsid w:val="00600765"/>
    <w:rsid w:val="00600D63"/>
    <w:rsid w:val="0060181F"/>
    <w:rsid w:val="006019AE"/>
    <w:rsid w:val="00601DF6"/>
    <w:rsid w:val="006024C9"/>
    <w:rsid w:val="00602A93"/>
    <w:rsid w:val="00602F9D"/>
    <w:rsid w:val="006033DC"/>
    <w:rsid w:val="0060366C"/>
    <w:rsid w:val="00603E5A"/>
    <w:rsid w:val="00604CE7"/>
    <w:rsid w:val="00605833"/>
    <w:rsid w:val="00605AC5"/>
    <w:rsid w:val="0060654C"/>
    <w:rsid w:val="006107C5"/>
    <w:rsid w:val="00611908"/>
    <w:rsid w:val="00612B43"/>
    <w:rsid w:val="006131FE"/>
    <w:rsid w:val="00613493"/>
    <w:rsid w:val="00613A01"/>
    <w:rsid w:val="00614CAE"/>
    <w:rsid w:val="00616758"/>
    <w:rsid w:val="0061685F"/>
    <w:rsid w:val="00617D9E"/>
    <w:rsid w:val="00617FFB"/>
    <w:rsid w:val="0062079D"/>
    <w:rsid w:val="006209AB"/>
    <w:rsid w:val="00620E95"/>
    <w:rsid w:val="00621D4A"/>
    <w:rsid w:val="00622984"/>
    <w:rsid w:val="00623273"/>
    <w:rsid w:val="006233F1"/>
    <w:rsid w:val="006236FD"/>
    <w:rsid w:val="00623A6F"/>
    <w:rsid w:val="00624A01"/>
    <w:rsid w:val="00625343"/>
    <w:rsid w:val="006263AE"/>
    <w:rsid w:val="006279AB"/>
    <w:rsid w:val="006300B9"/>
    <w:rsid w:val="00630222"/>
    <w:rsid w:val="006309F7"/>
    <w:rsid w:val="00630D46"/>
    <w:rsid w:val="00630E24"/>
    <w:rsid w:val="00631D1F"/>
    <w:rsid w:val="006320A3"/>
    <w:rsid w:val="006321B0"/>
    <w:rsid w:val="0063274E"/>
    <w:rsid w:val="00632D84"/>
    <w:rsid w:val="00633E0E"/>
    <w:rsid w:val="00634809"/>
    <w:rsid w:val="006353A3"/>
    <w:rsid w:val="006355D1"/>
    <w:rsid w:val="0063560C"/>
    <w:rsid w:val="006357EF"/>
    <w:rsid w:val="00636250"/>
    <w:rsid w:val="006368B5"/>
    <w:rsid w:val="0063694D"/>
    <w:rsid w:val="0064020E"/>
    <w:rsid w:val="00641B5F"/>
    <w:rsid w:val="00642E01"/>
    <w:rsid w:val="00643D56"/>
    <w:rsid w:val="00644453"/>
    <w:rsid w:val="00644497"/>
    <w:rsid w:val="006450BE"/>
    <w:rsid w:val="006505D1"/>
    <w:rsid w:val="0065084D"/>
    <w:rsid w:val="0065346E"/>
    <w:rsid w:val="006536A9"/>
    <w:rsid w:val="0065377C"/>
    <w:rsid w:val="00654332"/>
    <w:rsid w:val="006553FF"/>
    <w:rsid w:val="0065554A"/>
    <w:rsid w:val="00655748"/>
    <w:rsid w:val="00657E74"/>
    <w:rsid w:val="00660750"/>
    <w:rsid w:val="00661025"/>
    <w:rsid w:val="006626E6"/>
    <w:rsid w:val="00664485"/>
    <w:rsid w:val="0066542B"/>
    <w:rsid w:val="006658FD"/>
    <w:rsid w:val="00665F5E"/>
    <w:rsid w:val="0066674C"/>
    <w:rsid w:val="00666B5E"/>
    <w:rsid w:val="00667071"/>
    <w:rsid w:val="00667161"/>
    <w:rsid w:val="0066736B"/>
    <w:rsid w:val="006706E3"/>
    <w:rsid w:val="00670716"/>
    <w:rsid w:val="00670A15"/>
    <w:rsid w:val="00671329"/>
    <w:rsid w:val="00671865"/>
    <w:rsid w:val="006729B3"/>
    <w:rsid w:val="00672C05"/>
    <w:rsid w:val="0067429B"/>
    <w:rsid w:val="00675AC9"/>
    <w:rsid w:val="00675C79"/>
    <w:rsid w:val="006836A9"/>
    <w:rsid w:val="0068374A"/>
    <w:rsid w:val="00684A7B"/>
    <w:rsid w:val="00684B81"/>
    <w:rsid w:val="00686D33"/>
    <w:rsid w:val="0068741D"/>
    <w:rsid w:val="00690714"/>
    <w:rsid w:val="00692750"/>
    <w:rsid w:val="006929E2"/>
    <w:rsid w:val="00692CD6"/>
    <w:rsid w:val="006932C3"/>
    <w:rsid w:val="006937F5"/>
    <w:rsid w:val="00694792"/>
    <w:rsid w:val="00695145"/>
    <w:rsid w:val="0069660B"/>
    <w:rsid w:val="006966B8"/>
    <w:rsid w:val="00696F16"/>
    <w:rsid w:val="00697ED4"/>
    <w:rsid w:val="006A08C7"/>
    <w:rsid w:val="006A1472"/>
    <w:rsid w:val="006A2250"/>
    <w:rsid w:val="006A2D21"/>
    <w:rsid w:val="006A30C9"/>
    <w:rsid w:val="006A31B7"/>
    <w:rsid w:val="006A5587"/>
    <w:rsid w:val="006A6559"/>
    <w:rsid w:val="006A6BE7"/>
    <w:rsid w:val="006A6FFA"/>
    <w:rsid w:val="006A704D"/>
    <w:rsid w:val="006A7198"/>
    <w:rsid w:val="006A7506"/>
    <w:rsid w:val="006A7FF4"/>
    <w:rsid w:val="006B0212"/>
    <w:rsid w:val="006B19B2"/>
    <w:rsid w:val="006B2436"/>
    <w:rsid w:val="006B2713"/>
    <w:rsid w:val="006B28FC"/>
    <w:rsid w:val="006B2B7B"/>
    <w:rsid w:val="006B335C"/>
    <w:rsid w:val="006B44C1"/>
    <w:rsid w:val="006B489A"/>
    <w:rsid w:val="006B4D0F"/>
    <w:rsid w:val="006B4F90"/>
    <w:rsid w:val="006B601F"/>
    <w:rsid w:val="006B63FC"/>
    <w:rsid w:val="006B680B"/>
    <w:rsid w:val="006B6AD1"/>
    <w:rsid w:val="006B775E"/>
    <w:rsid w:val="006C0720"/>
    <w:rsid w:val="006C2164"/>
    <w:rsid w:val="006C2BB1"/>
    <w:rsid w:val="006C2DD0"/>
    <w:rsid w:val="006C3748"/>
    <w:rsid w:val="006C53B3"/>
    <w:rsid w:val="006C5994"/>
    <w:rsid w:val="006C6077"/>
    <w:rsid w:val="006C6EE9"/>
    <w:rsid w:val="006C779E"/>
    <w:rsid w:val="006C77B3"/>
    <w:rsid w:val="006D0377"/>
    <w:rsid w:val="006D1914"/>
    <w:rsid w:val="006D1DBA"/>
    <w:rsid w:val="006D2757"/>
    <w:rsid w:val="006D332F"/>
    <w:rsid w:val="006D3F7E"/>
    <w:rsid w:val="006D4714"/>
    <w:rsid w:val="006D4E26"/>
    <w:rsid w:val="006D5037"/>
    <w:rsid w:val="006D55C2"/>
    <w:rsid w:val="006D59A4"/>
    <w:rsid w:val="006D743E"/>
    <w:rsid w:val="006E2AFE"/>
    <w:rsid w:val="006E44C5"/>
    <w:rsid w:val="006E49FB"/>
    <w:rsid w:val="006E55D9"/>
    <w:rsid w:val="006E6037"/>
    <w:rsid w:val="006E63AC"/>
    <w:rsid w:val="006E6678"/>
    <w:rsid w:val="006F0669"/>
    <w:rsid w:val="006F1057"/>
    <w:rsid w:val="006F1B89"/>
    <w:rsid w:val="006F30C7"/>
    <w:rsid w:val="006F32E0"/>
    <w:rsid w:val="006F3B7F"/>
    <w:rsid w:val="006F3E8F"/>
    <w:rsid w:val="006F3FB1"/>
    <w:rsid w:val="006F3FB8"/>
    <w:rsid w:val="006F434C"/>
    <w:rsid w:val="006F4890"/>
    <w:rsid w:val="006F4ADE"/>
    <w:rsid w:val="006F4CC7"/>
    <w:rsid w:val="006F50C6"/>
    <w:rsid w:val="006F56C0"/>
    <w:rsid w:val="006F6D57"/>
    <w:rsid w:val="006F732B"/>
    <w:rsid w:val="007003D5"/>
    <w:rsid w:val="00700606"/>
    <w:rsid w:val="00701F35"/>
    <w:rsid w:val="007022FC"/>
    <w:rsid w:val="00705449"/>
    <w:rsid w:val="00705A8C"/>
    <w:rsid w:val="00706632"/>
    <w:rsid w:val="00706D12"/>
    <w:rsid w:val="00706DE6"/>
    <w:rsid w:val="007075E6"/>
    <w:rsid w:val="00710950"/>
    <w:rsid w:val="00711255"/>
    <w:rsid w:val="00711CBF"/>
    <w:rsid w:val="00713143"/>
    <w:rsid w:val="00713276"/>
    <w:rsid w:val="007138AC"/>
    <w:rsid w:val="00713DC7"/>
    <w:rsid w:val="00713F6D"/>
    <w:rsid w:val="00714295"/>
    <w:rsid w:val="007156B8"/>
    <w:rsid w:val="00716139"/>
    <w:rsid w:val="007161CB"/>
    <w:rsid w:val="00717842"/>
    <w:rsid w:val="00720479"/>
    <w:rsid w:val="00720535"/>
    <w:rsid w:val="00721080"/>
    <w:rsid w:val="007216E7"/>
    <w:rsid w:val="0072279D"/>
    <w:rsid w:val="00722BC1"/>
    <w:rsid w:val="00722D22"/>
    <w:rsid w:val="007236F7"/>
    <w:rsid w:val="00723D13"/>
    <w:rsid w:val="00723E73"/>
    <w:rsid w:val="00724F16"/>
    <w:rsid w:val="00724FEA"/>
    <w:rsid w:val="00725463"/>
    <w:rsid w:val="0072684B"/>
    <w:rsid w:val="007269A8"/>
    <w:rsid w:val="00726CBC"/>
    <w:rsid w:val="00727A18"/>
    <w:rsid w:val="00732113"/>
    <w:rsid w:val="00732B97"/>
    <w:rsid w:val="00732F83"/>
    <w:rsid w:val="0073376C"/>
    <w:rsid w:val="007348F3"/>
    <w:rsid w:val="00734C6B"/>
    <w:rsid w:val="00734FB4"/>
    <w:rsid w:val="00735AB9"/>
    <w:rsid w:val="00735AC3"/>
    <w:rsid w:val="00736D99"/>
    <w:rsid w:val="00736E04"/>
    <w:rsid w:val="0074031F"/>
    <w:rsid w:val="0074065E"/>
    <w:rsid w:val="0074069B"/>
    <w:rsid w:val="00741C5F"/>
    <w:rsid w:val="00744D57"/>
    <w:rsid w:val="00745113"/>
    <w:rsid w:val="007455D9"/>
    <w:rsid w:val="00746FA6"/>
    <w:rsid w:val="00747048"/>
    <w:rsid w:val="007508DF"/>
    <w:rsid w:val="00752117"/>
    <w:rsid w:val="00754575"/>
    <w:rsid w:val="00755D42"/>
    <w:rsid w:val="0075642A"/>
    <w:rsid w:val="007579B4"/>
    <w:rsid w:val="00760A31"/>
    <w:rsid w:val="00761F67"/>
    <w:rsid w:val="00763853"/>
    <w:rsid w:val="00764BCC"/>
    <w:rsid w:val="00765035"/>
    <w:rsid w:val="00765937"/>
    <w:rsid w:val="00766434"/>
    <w:rsid w:val="007677D3"/>
    <w:rsid w:val="007701FF"/>
    <w:rsid w:val="007702D6"/>
    <w:rsid w:val="00770E5E"/>
    <w:rsid w:val="00773322"/>
    <w:rsid w:val="00773FD8"/>
    <w:rsid w:val="00774F6B"/>
    <w:rsid w:val="00775E29"/>
    <w:rsid w:val="007765E7"/>
    <w:rsid w:val="007771D7"/>
    <w:rsid w:val="00777D20"/>
    <w:rsid w:val="00780003"/>
    <w:rsid w:val="00780087"/>
    <w:rsid w:val="007806CC"/>
    <w:rsid w:val="00780E88"/>
    <w:rsid w:val="00780F2E"/>
    <w:rsid w:val="00781D64"/>
    <w:rsid w:val="007825ED"/>
    <w:rsid w:val="00784706"/>
    <w:rsid w:val="00785CD8"/>
    <w:rsid w:val="00787729"/>
    <w:rsid w:val="00787FC6"/>
    <w:rsid w:val="00790CA4"/>
    <w:rsid w:val="00791A68"/>
    <w:rsid w:val="00791FC5"/>
    <w:rsid w:val="0079226F"/>
    <w:rsid w:val="007932AA"/>
    <w:rsid w:val="00794CB2"/>
    <w:rsid w:val="00796A6C"/>
    <w:rsid w:val="00796CFF"/>
    <w:rsid w:val="007976F2"/>
    <w:rsid w:val="007A05EF"/>
    <w:rsid w:val="007A1860"/>
    <w:rsid w:val="007A2080"/>
    <w:rsid w:val="007A3AEE"/>
    <w:rsid w:val="007A55AD"/>
    <w:rsid w:val="007A55FB"/>
    <w:rsid w:val="007A59C9"/>
    <w:rsid w:val="007A65C8"/>
    <w:rsid w:val="007A6636"/>
    <w:rsid w:val="007A6897"/>
    <w:rsid w:val="007A7835"/>
    <w:rsid w:val="007B0AB1"/>
    <w:rsid w:val="007B1C14"/>
    <w:rsid w:val="007B1D26"/>
    <w:rsid w:val="007B33E5"/>
    <w:rsid w:val="007B36FB"/>
    <w:rsid w:val="007B4918"/>
    <w:rsid w:val="007B4E43"/>
    <w:rsid w:val="007B63FB"/>
    <w:rsid w:val="007B68BF"/>
    <w:rsid w:val="007B6E1F"/>
    <w:rsid w:val="007B7746"/>
    <w:rsid w:val="007C0179"/>
    <w:rsid w:val="007C028B"/>
    <w:rsid w:val="007C0772"/>
    <w:rsid w:val="007C122F"/>
    <w:rsid w:val="007C1814"/>
    <w:rsid w:val="007C202F"/>
    <w:rsid w:val="007C2172"/>
    <w:rsid w:val="007C23BF"/>
    <w:rsid w:val="007C2842"/>
    <w:rsid w:val="007C28AE"/>
    <w:rsid w:val="007C2CB7"/>
    <w:rsid w:val="007C4432"/>
    <w:rsid w:val="007C4662"/>
    <w:rsid w:val="007C69C6"/>
    <w:rsid w:val="007C6B35"/>
    <w:rsid w:val="007C740A"/>
    <w:rsid w:val="007D1DAE"/>
    <w:rsid w:val="007D2DE0"/>
    <w:rsid w:val="007D3802"/>
    <w:rsid w:val="007D43C0"/>
    <w:rsid w:val="007D452C"/>
    <w:rsid w:val="007D47FD"/>
    <w:rsid w:val="007D4C72"/>
    <w:rsid w:val="007D5478"/>
    <w:rsid w:val="007D584D"/>
    <w:rsid w:val="007D65CF"/>
    <w:rsid w:val="007D7E3F"/>
    <w:rsid w:val="007E0EE1"/>
    <w:rsid w:val="007E1232"/>
    <w:rsid w:val="007E17D5"/>
    <w:rsid w:val="007E17FE"/>
    <w:rsid w:val="007E1855"/>
    <w:rsid w:val="007E1AAF"/>
    <w:rsid w:val="007E1E17"/>
    <w:rsid w:val="007E1E26"/>
    <w:rsid w:val="007E23F5"/>
    <w:rsid w:val="007E2605"/>
    <w:rsid w:val="007E2EB0"/>
    <w:rsid w:val="007E33F0"/>
    <w:rsid w:val="007E357C"/>
    <w:rsid w:val="007E5292"/>
    <w:rsid w:val="007E599B"/>
    <w:rsid w:val="007E5A8A"/>
    <w:rsid w:val="007E7709"/>
    <w:rsid w:val="007E7F9D"/>
    <w:rsid w:val="007F0721"/>
    <w:rsid w:val="007F0AB1"/>
    <w:rsid w:val="007F0DEC"/>
    <w:rsid w:val="007F2140"/>
    <w:rsid w:val="007F22E9"/>
    <w:rsid w:val="007F25E7"/>
    <w:rsid w:val="007F32E0"/>
    <w:rsid w:val="007F4635"/>
    <w:rsid w:val="007F4A7D"/>
    <w:rsid w:val="007F4D38"/>
    <w:rsid w:val="007F51F0"/>
    <w:rsid w:val="007F5283"/>
    <w:rsid w:val="007F5949"/>
    <w:rsid w:val="007F62BF"/>
    <w:rsid w:val="007F6329"/>
    <w:rsid w:val="007F69C2"/>
    <w:rsid w:val="007F6A99"/>
    <w:rsid w:val="008028AE"/>
    <w:rsid w:val="008028C1"/>
    <w:rsid w:val="00802975"/>
    <w:rsid w:val="00803C00"/>
    <w:rsid w:val="00804893"/>
    <w:rsid w:val="00805EF4"/>
    <w:rsid w:val="00805F57"/>
    <w:rsid w:val="00806003"/>
    <w:rsid w:val="00806E52"/>
    <w:rsid w:val="00807235"/>
    <w:rsid w:val="008076BD"/>
    <w:rsid w:val="00807B77"/>
    <w:rsid w:val="00810033"/>
    <w:rsid w:val="00810A71"/>
    <w:rsid w:val="00810CBC"/>
    <w:rsid w:val="008111A7"/>
    <w:rsid w:val="00811427"/>
    <w:rsid w:val="00812122"/>
    <w:rsid w:val="0081227D"/>
    <w:rsid w:val="008124A2"/>
    <w:rsid w:val="008137B3"/>
    <w:rsid w:val="00813BDB"/>
    <w:rsid w:val="00814206"/>
    <w:rsid w:val="008149AA"/>
    <w:rsid w:val="00814EB4"/>
    <w:rsid w:val="0081506C"/>
    <w:rsid w:val="00815854"/>
    <w:rsid w:val="00815E2E"/>
    <w:rsid w:val="00816162"/>
    <w:rsid w:val="00816C0C"/>
    <w:rsid w:val="0081705F"/>
    <w:rsid w:val="0082061C"/>
    <w:rsid w:val="0082133C"/>
    <w:rsid w:val="008216AE"/>
    <w:rsid w:val="00822259"/>
    <w:rsid w:val="0082295D"/>
    <w:rsid w:val="00822A54"/>
    <w:rsid w:val="00822C24"/>
    <w:rsid w:val="00823320"/>
    <w:rsid w:val="008233B6"/>
    <w:rsid w:val="008238E6"/>
    <w:rsid w:val="00824800"/>
    <w:rsid w:val="008256FC"/>
    <w:rsid w:val="008258BD"/>
    <w:rsid w:val="00825F5F"/>
    <w:rsid w:val="00826438"/>
    <w:rsid w:val="00826450"/>
    <w:rsid w:val="00826C42"/>
    <w:rsid w:val="008273AB"/>
    <w:rsid w:val="008276B6"/>
    <w:rsid w:val="008279D6"/>
    <w:rsid w:val="0083080F"/>
    <w:rsid w:val="00830875"/>
    <w:rsid w:val="00830C2D"/>
    <w:rsid w:val="00831C90"/>
    <w:rsid w:val="00833132"/>
    <w:rsid w:val="008338AE"/>
    <w:rsid w:val="00834080"/>
    <w:rsid w:val="0083425A"/>
    <w:rsid w:val="0083479D"/>
    <w:rsid w:val="00835088"/>
    <w:rsid w:val="00835EA7"/>
    <w:rsid w:val="008363EC"/>
    <w:rsid w:val="00841E22"/>
    <w:rsid w:val="00842A85"/>
    <w:rsid w:val="00844DDB"/>
    <w:rsid w:val="008452D6"/>
    <w:rsid w:val="00845B7F"/>
    <w:rsid w:val="00847D51"/>
    <w:rsid w:val="0085066D"/>
    <w:rsid w:val="00850CC2"/>
    <w:rsid w:val="00851D30"/>
    <w:rsid w:val="00852499"/>
    <w:rsid w:val="00852710"/>
    <w:rsid w:val="008529BC"/>
    <w:rsid w:val="00852E1A"/>
    <w:rsid w:val="00853BEA"/>
    <w:rsid w:val="008542E1"/>
    <w:rsid w:val="00854783"/>
    <w:rsid w:val="00854992"/>
    <w:rsid w:val="00855934"/>
    <w:rsid w:val="00857420"/>
    <w:rsid w:val="008575B6"/>
    <w:rsid w:val="00857880"/>
    <w:rsid w:val="00857CAF"/>
    <w:rsid w:val="00857DC8"/>
    <w:rsid w:val="00860938"/>
    <w:rsid w:val="008610A2"/>
    <w:rsid w:val="00861136"/>
    <w:rsid w:val="00861308"/>
    <w:rsid w:val="008615B4"/>
    <w:rsid w:val="00861A9B"/>
    <w:rsid w:val="0086290D"/>
    <w:rsid w:val="00862CC6"/>
    <w:rsid w:val="00862D2A"/>
    <w:rsid w:val="00863842"/>
    <w:rsid w:val="008638C5"/>
    <w:rsid w:val="00863B46"/>
    <w:rsid w:val="00864A98"/>
    <w:rsid w:val="00864D4D"/>
    <w:rsid w:val="008656CA"/>
    <w:rsid w:val="00865CF5"/>
    <w:rsid w:val="0086632B"/>
    <w:rsid w:val="00866F47"/>
    <w:rsid w:val="00866F5F"/>
    <w:rsid w:val="008673EE"/>
    <w:rsid w:val="008674F7"/>
    <w:rsid w:val="008677ED"/>
    <w:rsid w:val="00867B4E"/>
    <w:rsid w:val="008716FF"/>
    <w:rsid w:val="00871FC2"/>
    <w:rsid w:val="0087212B"/>
    <w:rsid w:val="008722EA"/>
    <w:rsid w:val="00872469"/>
    <w:rsid w:val="00872BC2"/>
    <w:rsid w:val="008738D0"/>
    <w:rsid w:val="00874DAC"/>
    <w:rsid w:val="0087616D"/>
    <w:rsid w:val="00877261"/>
    <w:rsid w:val="00877617"/>
    <w:rsid w:val="00877B4A"/>
    <w:rsid w:val="00880CE5"/>
    <w:rsid w:val="00880E2C"/>
    <w:rsid w:val="008812B7"/>
    <w:rsid w:val="00881F21"/>
    <w:rsid w:val="00882771"/>
    <w:rsid w:val="00882EEF"/>
    <w:rsid w:val="00882F8F"/>
    <w:rsid w:val="008839EB"/>
    <w:rsid w:val="00884D63"/>
    <w:rsid w:val="00885BCA"/>
    <w:rsid w:val="008870E8"/>
    <w:rsid w:val="00887164"/>
    <w:rsid w:val="008873B4"/>
    <w:rsid w:val="00887EB3"/>
    <w:rsid w:val="0089013E"/>
    <w:rsid w:val="00893392"/>
    <w:rsid w:val="008938FC"/>
    <w:rsid w:val="00894690"/>
    <w:rsid w:val="008947CA"/>
    <w:rsid w:val="00894C39"/>
    <w:rsid w:val="008957AA"/>
    <w:rsid w:val="0089639F"/>
    <w:rsid w:val="00896572"/>
    <w:rsid w:val="0089662C"/>
    <w:rsid w:val="00897DFD"/>
    <w:rsid w:val="008A0553"/>
    <w:rsid w:val="008A100C"/>
    <w:rsid w:val="008A11F7"/>
    <w:rsid w:val="008A2056"/>
    <w:rsid w:val="008A31F6"/>
    <w:rsid w:val="008A3E23"/>
    <w:rsid w:val="008A42A3"/>
    <w:rsid w:val="008A5A59"/>
    <w:rsid w:val="008A7147"/>
    <w:rsid w:val="008B1CA4"/>
    <w:rsid w:val="008B26AE"/>
    <w:rsid w:val="008B2758"/>
    <w:rsid w:val="008B2C34"/>
    <w:rsid w:val="008B2D49"/>
    <w:rsid w:val="008B2E3B"/>
    <w:rsid w:val="008B2F22"/>
    <w:rsid w:val="008B4B55"/>
    <w:rsid w:val="008B4D5D"/>
    <w:rsid w:val="008B6006"/>
    <w:rsid w:val="008B6D77"/>
    <w:rsid w:val="008C16BE"/>
    <w:rsid w:val="008C2E63"/>
    <w:rsid w:val="008C4D1B"/>
    <w:rsid w:val="008C5328"/>
    <w:rsid w:val="008C5832"/>
    <w:rsid w:val="008C586B"/>
    <w:rsid w:val="008C5D01"/>
    <w:rsid w:val="008C5E74"/>
    <w:rsid w:val="008C640E"/>
    <w:rsid w:val="008C6565"/>
    <w:rsid w:val="008C71D0"/>
    <w:rsid w:val="008D00E0"/>
    <w:rsid w:val="008D0E80"/>
    <w:rsid w:val="008D16CC"/>
    <w:rsid w:val="008D1889"/>
    <w:rsid w:val="008D2393"/>
    <w:rsid w:val="008D2733"/>
    <w:rsid w:val="008D34DA"/>
    <w:rsid w:val="008D356E"/>
    <w:rsid w:val="008D3A5D"/>
    <w:rsid w:val="008D3BBD"/>
    <w:rsid w:val="008D43FE"/>
    <w:rsid w:val="008D5303"/>
    <w:rsid w:val="008D5317"/>
    <w:rsid w:val="008D5320"/>
    <w:rsid w:val="008D5F72"/>
    <w:rsid w:val="008D5FDB"/>
    <w:rsid w:val="008D6C41"/>
    <w:rsid w:val="008D6FF6"/>
    <w:rsid w:val="008D7A9D"/>
    <w:rsid w:val="008D7E7C"/>
    <w:rsid w:val="008E1121"/>
    <w:rsid w:val="008E13BE"/>
    <w:rsid w:val="008E194A"/>
    <w:rsid w:val="008E3548"/>
    <w:rsid w:val="008E5CE5"/>
    <w:rsid w:val="008E64BE"/>
    <w:rsid w:val="008E6E47"/>
    <w:rsid w:val="008E7DBC"/>
    <w:rsid w:val="008E7E7C"/>
    <w:rsid w:val="008E7FC4"/>
    <w:rsid w:val="008F04F3"/>
    <w:rsid w:val="008F0C2A"/>
    <w:rsid w:val="008F0F63"/>
    <w:rsid w:val="008F170D"/>
    <w:rsid w:val="008F35F8"/>
    <w:rsid w:val="008F4B46"/>
    <w:rsid w:val="008F5B3A"/>
    <w:rsid w:val="008F5C90"/>
    <w:rsid w:val="008F614D"/>
    <w:rsid w:val="008F6765"/>
    <w:rsid w:val="008F7842"/>
    <w:rsid w:val="008F7FE4"/>
    <w:rsid w:val="009008F4"/>
    <w:rsid w:val="00901CF2"/>
    <w:rsid w:val="00902BB1"/>
    <w:rsid w:val="009030EF"/>
    <w:rsid w:val="00903459"/>
    <w:rsid w:val="00903AC5"/>
    <w:rsid w:val="0090437A"/>
    <w:rsid w:val="00904A05"/>
    <w:rsid w:val="00904F50"/>
    <w:rsid w:val="00906011"/>
    <w:rsid w:val="009061D3"/>
    <w:rsid w:val="00906519"/>
    <w:rsid w:val="00906EE0"/>
    <w:rsid w:val="00906EEA"/>
    <w:rsid w:val="00906FB1"/>
    <w:rsid w:val="0090766C"/>
    <w:rsid w:val="00910653"/>
    <w:rsid w:val="00910D55"/>
    <w:rsid w:val="009118A0"/>
    <w:rsid w:val="009128B4"/>
    <w:rsid w:val="00912DA2"/>
    <w:rsid w:val="009134CB"/>
    <w:rsid w:val="00913808"/>
    <w:rsid w:val="0091410E"/>
    <w:rsid w:val="0091460D"/>
    <w:rsid w:val="00914C97"/>
    <w:rsid w:val="00916056"/>
    <w:rsid w:val="00916154"/>
    <w:rsid w:val="009163C7"/>
    <w:rsid w:val="009171CD"/>
    <w:rsid w:val="00917FCF"/>
    <w:rsid w:val="0092061B"/>
    <w:rsid w:val="00921730"/>
    <w:rsid w:val="00921C66"/>
    <w:rsid w:val="009224E2"/>
    <w:rsid w:val="0092364A"/>
    <w:rsid w:val="00923D2D"/>
    <w:rsid w:val="00924FCE"/>
    <w:rsid w:val="00925DBA"/>
    <w:rsid w:val="00926278"/>
    <w:rsid w:val="00927737"/>
    <w:rsid w:val="00927A92"/>
    <w:rsid w:val="009306E7"/>
    <w:rsid w:val="00930C59"/>
    <w:rsid w:val="00933DAC"/>
    <w:rsid w:val="009342E7"/>
    <w:rsid w:val="00934758"/>
    <w:rsid w:val="00934B8B"/>
    <w:rsid w:val="00935198"/>
    <w:rsid w:val="00935E6E"/>
    <w:rsid w:val="00936981"/>
    <w:rsid w:val="0093730C"/>
    <w:rsid w:val="0093770B"/>
    <w:rsid w:val="00940006"/>
    <w:rsid w:val="00940929"/>
    <w:rsid w:val="00941BD5"/>
    <w:rsid w:val="0094214B"/>
    <w:rsid w:val="00942AA9"/>
    <w:rsid w:val="00942AE5"/>
    <w:rsid w:val="00943111"/>
    <w:rsid w:val="00943AEC"/>
    <w:rsid w:val="00944ADD"/>
    <w:rsid w:val="00944CD6"/>
    <w:rsid w:val="009452F8"/>
    <w:rsid w:val="00945933"/>
    <w:rsid w:val="009459FE"/>
    <w:rsid w:val="00945FE6"/>
    <w:rsid w:val="0094647B"/>
    <w:rsid w:val="00946554"/>
    <w:rsid w:val="0094701D"/>
    <w:rsid w:val="00947D48"/>
    <w:rsid w:val="00947EBC"/>
    <w:rsid w:val="009505E6"/>
    <w:rsid w:val="009510C6"/>
    <w:rsid w:val="009514DC"/>
    <w:rsid w:val="00951D3F"/>
    <w:rsid w:val="00952C46"/>
    <w:rsid w:val="0095318B"/>
    <w:rsid w:val="0095412F"/>
    <w:rsid w:val="00954B2F"/>
    <w:rsid w:val="00955FCB"/>
    <w:rsid w:val="00956735"/>
    <w:rsid w:val="00956BD2"/>
    <w:rsid w:val="00957D86"/>
    <w:rsid w:val="009603FD"/>
    <w:rsid w:val="00960955"/>
    <w:rsid w:val="0096157B"/>
    <w:rsid w:val="00961E0C"/>
    <w:rsid w:val="00963122"/>
    <w:rsid w:val="00963545"/>
    <w:rsid w:val="009636DB"/>
    <w:rsid w:val="00964CD4"/>
    <w:rsid w:val="00965AFF"/>
    <w:rsid w:val="00965BFB"/>
    <w:rsid w:val="0096625B"/>
    <w:rsid w:val="00966A75"/>
    <w:rsid w:val="00967474"/>
    <w:rsid w:val="009678DF"/>
    <w:rsid w:val="00970B5C"/>
    <w:rsid w:val="00970FDA"/>
    <w:rsid w:val="00972338"/>
    <w:rsid w:val="00972377"/>
    <w:rsid w:val="00972763"/>
    <w:rsid w:val="00972B59"/>
    <w:rsid w:val="00972E77"/>
    <w:rsid w:val="00972FDE"/>
    <w:rsid w:val="00973646"/>
    <w:rsid w:val="00973FD0"/>
    <w:rsid w:val="00974B99"/>
    <w:rsid w:val="00974C91"/>
    <w:rsid w:val="009754C1"/>
    <w:rsid w:val="00975B43"/>
    <w:rsid w:val="00976523"/>
    <w:rsid w:val="009765AA"/>
    <w:rsid w:val="00981636"/>
    <w:rsid w:val="00981B34"/>
    <w:rsid w:val="00982054"/>
    <w:rsid w:val="00983297"/>
    <w:rsid w:val="00983D0E"/>
    <w:rsid w:val="00983F5D"/>
    <w:rsid w:val="00984A2E"/>
    <w:rsid w:val="00984E71"/>
    <w:rsid w:val="00985492"/>
    <w:rsid w:val="00985E40"/>
    <w:rsid w:val="00986394"/>
    <w:rsid w:val="009867FB"/>
    <w:rsid w:val="00987306"/>
    <w:rsid w:val="00991586"/>
    <w:rsid w:val="00991B40"/>
    <w:rsid w:val="00991B53"/>
    <w:rsid w:val="00993298"/>
    <w:rsid w:val="00995912"/>
    <w:rsid w:val="009960A1"/>
    <w:rsid w:val="00996112"/>
    <w:rsid w:val="00997CE4"/>
    <w:rsid w:val="00997DC6"/>
    <w:rsid w:val="009A04D9"/>
    <w:rsid w:val="009A0525"/>
    <w:rsid w:val="009A092A"/>
    <w:rsid w:val="009A129F"/>
    <w:rsid w:val="009A1C53"/>
    <w:rsid w:val="009A20EF"/>
    <w:rsid w:val="009A3A29"/>
    <w:rsid w:val="009A4582"/>
    <w:rsid w:val="009A53F2"/>
    <w:rsid w:val="009A5467"/>
    <w:rsid w:val="009A5C11"/>
    <w:rsid w:val="009A5FBA"/>
    <w:rsid w:val="009A5FFB"/>
    <w:rsid w:val="009A6524"/>
    <w:rsid w:val="009A6BD4"/>
    <w:rsid w:val="009A6D45"/>
    <w:rsid w:val="009A6F8E"/>
    <w:rsid w:val="009A7B39"/>
    <w:rsid w:val="009B12F4"/>
    <w:rsid w:val="009B152C"/>
    <w:rsid w:val="009B1D46"/>
    <w:rsid w:val="009B2093"/>
    <w:rsid w:val="009B3E3D"/>
    <w:rsid w:val="009B51FD"/>
    <w:rsid w:val="009B55C5"/>
    <w:rsid w:val="009B58F0"/>
    <w:rsid w:val="009B674B"/>
    <w:rsid w:val="009B73E9"/>
    <w:rsid w:val="009C19BF"/>
    <w:rsid w:val="009C35DB"/>
    <w:rsid w:val="009C39B2"/>
    <w:rsid w:val="009C4215"/>
    <w:rsid w:val="009C53EB"/>
    <w:rsid w:val="009C60F9"/>
    <w:rsid w:val="009C6649"/>
    <w:rsid w:val="009C71BC"/>
    <w:rsid w:val="009D0683"/>
    <w:rsid w:val="009D1083"/>
    <w:rsid w:val="009D1D3E"/>
    <w:rsid w:val="009D277C"/>
    <w:rsid w:val="009D297E"/>
    <w:rsid w:val="009D4300"/>
    <w:rsid w:val="009D5AFC"/>
    <w:rsid w:val="009D6F80"/>
    <w:rsid w:val="009D74E6"/>
    <w:rsid w:val="009D799B"/>
    <w:rsid w:val="009E13A4"/>
    <w:rsid w:val="009E143E"/>
    <w:rsid w:val="009E14B7"/>
    <w:rsid w:val="009E28F7"/>
    <w:rsid w:val="009E2FD9"/>
    <w:rsid w:val="009E319E"/>
    <w:rsid w:val="009E3728"/>
    <w:rsid w:val="009E3E88"/>
    <w:rsid w:val="009E4221"/>
    <w:rsid w:val="009E5873"/>
    <w:rsid w:val="009E5D85"/>
    <w:rsid w:val="009E5FCD"/>
    <w:rsid w:val="009E6199"/>
    <w:rsid w:val="009E65CE"/>
    <w:rsid w:val="009E6B17"/>
    <w:rsid w:val="009E76DB"/>
    <w:rsid w:val="009E798B"/>
    <w:rsid w:val="009E7DA3"/>
    <w:rsid w:val="009F0824"/>
    <w:rsid w:val="009F1A03"/>
    <w:rsid w:val="009F291E"/>
    <w:rsid w:val="009F37CA"/>
    <w:rsid w:val="009F3DAF"/>
    <w:rsid w:val="009F3EC9"/>
    <w:rsid w:val="009F5226"/>
    <w:rsid w:val="009F538C"/>
    <w:rsid w:val="009F5986"/>
    <w:rsid w:val="009F700B"/>
    <w:rsid w:val="009F7DFD"/>
    <w:rsid w:val="00A000C7"/>
    <w:rsid w:val="00A005FD"/>
    <w:rsid w:val="00A00CD9"/>
    <w:rsid w:val="00A024C6"/>
    <w:rsid w:val="00A025C4"/>
    <w:rsid w:val="00A0352E"/>
    <w:rsid w:val="00A04AB3"/>
    <w:rsid w:val="00A04DA2"/>
    <w:rsid w:val="00A052DC"/>
    <w:rsid w:val="00A05536"/>
    <w:rsid w:val="00A05698"/>
    <w:rsid w:val="00A061E2"/>
    <w:rsid w:val="00A076C8"/>
    <w:rsid w:val="00A078D6"/>
    <w:rsid w:val="00A07BBA"/>
    <w:rsid w:val="00A07C80"/>
    <w:rsid w:val="00A07D85"/>
    <w:rsid w:val="00A10773"/>
    <w:rsid w:val="00A10A6F"/>
    <w:rsid w:val="00A11489"/>
    <w:rsid w:val="00A11977"/>
    <w:rsid w:val="00A128FB"/>
    <w:rsid w:val="00A12B52"/>
    <w:rsid w:val="00A12F5D"/>
    <w:rsid w:val="00A1382C"/>
    <w:rsid w:val="00A139A9"/>
    <w:rsid w:val="00A145B9"/>
    <w:rsid w:val="00A14F39"/>
    <w:rsid w:val="00A15E21"/>
    <w:rsid w:val="00A1603B"/>
    <w:rsid w:val="00A16F36"/>
    <w:rsid w:val="00A173C6"/>
    <w:rsid w:val="00A1753A"/>
    <w:rsid w:val="00A1799E"/>
    <w:rsid w:val="00A2002B"/>
    <w:rsid w:val="00A20ADA"/>
    <w:rsid w:val="00A218C1"/>
    <w:rsid w:val="00A220BA"/>
    <w:rsid w:val="00A2269C"/>
    <w:rsid w:val="00A227AA"/>
    <w:rsid w:val="00A2368B"/>
    <w:rsid w:val="00A239A8"/>
    <w:rsid w:val="00A23D64"/>
    <w:rsid w:val="00A24708"/>
    <w:rsid w:val="00A24A60"/>
    <w:rsid w:val="00A25107"/>
    <w:rsid w:val="00A2580A"/>
    <w:rsid w:val="00A25984"/>
    <w:rsid w:val="00A263D5"/>
    <w:rsid w:val="00A2696D"/>
    <w:rsid w:val="00A26DA6"/>
    <w:rsid w:val="00A30183"/>
    <w:rsid w:val="00A31614"/>
    <w:rsid w:val="00A31886"/>
    <w:rsid w:val="00A3276A"/>
    <w:rsid w:val="00A327F7"/>
    <w:rsid w:val="00A328C2"/>
    <w:rsid w:val="00A328CC"/>
    <w:rsid w:val="00A32EC2"/>
    <w:rsid w:val="00A3307A"/>
    <w:rsid w:val="00A332CF"/>
    <w:rsid w:val="00A33476"/>
    <w:rsid w:val="00A336E7"/>
    <w:rsid w:val="00A34D08"/>
    <w:rsid w:val="00A35F3E"/>
    <w:rsid w:val="00A36B73"/>
    <w:rsid w:val="00A37E1C"/>
    <w:rsid w:val="00A423E4"/>
    <w:rsid w:val="00A4280B"/>
    <w:rsid w:val="00A42B10"/>
    <w:rsid w:val="00A435DD"/>
    <w:rsid w:val="00A43EF0"/>
    <w:rsid w:val="00A44474"/>
    <w:rsid w:val="00A44ACA"/>
    <w:rsid w:val="00A44FA8"/>
    <w:rsid w:val="00A45E61"/>
    <w:rsid w:val="00A45F7D"/>
    <w:rsid w:val="00A45F9E"/>
    <w:rsid w:val="00A465BE"/>
    <w:rsid w:val="00A47260"/>
    <w:rsid w:val="00A47FDE"/>
    <w:rsid w:val="00A50BB5"/>
    <w:rsid w:val="00A516DD"/>
    <w:rsid w:val="00A52AE0"/>
    <w:rsid w:val="00A539F8"/>
    <w:rsid w:val="00A54B60"/>
    <w:rsid w:val="00A56739"/>
    <w:rsid w:val="00A56888"/>
    <w:rsid w:val="00A570FD"/>
    <w:rsid w:val="00A572C4"/>
    <w:rsid w:val="00A573ED"/>
    <w:rsid w:val="00A57CF0"/>
    <w:rsid w:val="00A57D54"/>
    <w:rsid w:val="00A60A55"/>
    <w:rsid w:val="00A6138A"/>
    <w:rsid w:val="00A61BF3"/>
    <w:rsid w:val="00A62A79"/>
    <w:rsid w:val="00A62B00"/>
    <w:rsid w:val="00A62F40"/>
    <w:rsid w:val="00A643C8"/>
    <w:rsid w:val="00A64D48"/>
    <w:rsid w:val="00A717E9"/>
    <w:rsid w:val="00A71A9E"/>
    <w:rsid w:val="00A722AF"/>
    <w:rsid w:val="00A7389A"/>
    <w:rsid w:val="00A738AC"/>
    <w:rsid w:val="00A75775"/>
    <w:rsid w:val="00A7706A"/>
    <w:rsid w:val="00A77829"/>
    <w:rsid w:val="00A77D05"/>
    <w:rsid w:val="00A80FE3"/>
    <w:rsid w:val="00A81C9B"/>
    <w:rsid w:val="00A821CF"/>
    <w:rsid w:val="00A82335"/>
    <w:rsid w:val="00A82BBC"/>
    <w:rsid w:val="00A835BA"/>
    <w:rsid w:val="00A84280"/>
    <w:rsid w:val="00A8431E"/>
    <w:rsid w:val="00A843A4"/>
    <w:rsid w:val="00A86220"/>
    <w:rsid w:val="00A86B10"/>
    <w:rsid w:val="00A9052A"/>
    <w:rsid w:val="00A90F64"/>
    <w:rsid w:val="00A918E1"/>
    <w:rsid w:val="00A918E4"/>
    <w:rsid w:val="00A9198C"/>
    <w:rsid w:val="00A91A37"/>
    <w:rsid w:val="00A91D3F"/>
    <w:rsid w:val="00A9206B"/>
    <w:rsid w:val="00A94190"/>
    <w:rsid w:val="00A94458"/>
    <w:rsid w:val="00A94812"/>
    <w:rsid w:val="00A95D5E"/>
    <w:rsid w:val="00A960C8"/>
    <w:rsid w:val="00A96125"/>
    <w:rsid w:val="00A96648"/>
    <w:rsid w:val="00A977BD"/>
    <w:rsid w:val="00A97C39"/>
    <w:rsid w:val="00A97D06"/>
    <w:rsid w:val="00A97D41"/>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5519"/>
    <w:rsid w:val="00AA689C"/>
    <w:rsid w:val="00AA6F22"/>
    <w:rsid w:val="00AB533B"/>
    <w:rsid w:val="00AB640D"/>
    <w:rsid w:val="00AB6CA8"/>
    <w:rsid w:val="00AB6F4A"/>
    <w:rsid w:val="00AB7969"/>
    <w:rsid w:val="00AB7F1E"/>
    <w:rsid w:val="00AB7FCA"/>
    <w:rsid w:val="00AC0D15"/>
    <w:rsid w:val="00AC1D50"/>
    <w:rsid w:val="00AC216C"/>
    <w:rsid w:val="00AC2F13"/>
    <w:rsid w:val="00AC313E"/>
    <w:rsid w:val="00AC3F39"/>
    <w:rsid w:val="00AC43CA"/>
    <w:rsid w:val="00AC49A2"/>
    <w:rsid w:val="00AC5142"/>
    <w:rsid w:val="00AC652A"/>
    <w:rsid w:val="00AC781B"/>
    <w:rsid w:val="00AC7989"/>
    <w:rsid w:val="00AC7BB9"/>
    <w:rsid w:val="00AD025A"/>
    <w:rsid w:val="00AD166F"/>
    <w:rsid w:val="00AD19B4"/>
    <w:rsid w:val="00AD26DB"/>
    <w:rsid w:val="00AD4268"/>
    <w:rsid w:val="00AD42D0"/>
    <w:rsid w:val="00AD4DD1"/>
    <w:rsid w:val="00AD6798"/>
    <w:rsid w:val="00AD7C00"/>
    <w:rsid w:val="00AE03EC"/>
    <w:rsid w:val="00AE12EE"/>
    <w:rsid w:val="00AE17E2"/>
    <w:rsid w:val="00AE2843"/>
    <w:rsid w:val="00AE3FA4"/>
    <w:rsid w:val="00AE4EB8"/>
    <w:rsid w:val="00AE5071"/>
    <w:rsid w:val="00AE5B25"/>
    <w:rsid w:val="00AE6C4A"/>
    <w:rsid w:val="00AE71CD"/>
    <w:rsid w:val="00AE7872"/>
    <w:rsid w:val="00AF2124"/>
    <w:rsid w:val="00AF2429"/>
    <w:rsid w:val="00AF28CF"/>
    <w:rsid w:val="00AF30A3"/>
    <w:rsid w:val="00AF3126"/>
    <w:rsid w:val="00AF3EE0"/>
    <w:rsid w:val="00AF4EA9"/>
    <w:rsid w:val="00AF5D09"/>
    <w:rsid w:val="00AF6A53"/>
    <w:rsid w:val="00AF6BE3"/>
    <w:rsid w:val="00B00B4E"/>
    <w:rsid w:val="00B00BBB"/>
    <w:rsid w:val="00B01C80"/>
    <w:rsid w:val="00B020BA"/>
    <w:rsid w:val="00B022DE"/>
    <w:rsid w:val="00B026A7"/>
    <w:rsid w:val="00B02A31"/>
    <w:rsid w:val="00B03B89"/>
    <w:rsid w:val="00B042C1"/>
    <w:rsid w:val="00B0541D"/>
    <w:rsid w:val="00B0558B"/>
    <w:rsid w:val="00B05B7E"/>
    <w:rsid w:val="00B06E2B"/>
    <w:rsid w:val="00B111FB"/>
    <w:rsid w:val="00B12957"/>
    <w:rsid w:val="00B14C75"/>
    <w:rsid w:val="00B15A46"/>
    <w:rsid w:val="00B15A8F"/>
    <w:rsid w:val="00B20455"/>
    <w:rsid w:val="00B20D9E"/>
    <w:rsid w:val="00B21350"/>
    <w:rsid w:val="00B213E1"/>
    <w:rsid w:val="00B242D0"/>
    <w:rsid w:val="00B2443D"/>
    <w:rsid w:val="00B24AE7"/>
    <w:rsid w:val="00B2791D"/>
    <w:rsid w:val="00B305D0"/>
    <w:rsid w:val="00B30615"/>
    <w:rsid w:val="00B31973"/>
    <w:rsid w:val="00B333A7"/>
    <w:rsid w:val="00B336B6"/>
    <w:rsid w:val="00B33962"/>
    <w:rsid w:val="00B33BE3"/>
    <w:rsid w:val="00B33DFB"/>
    <w:rsid w:val="00B3429E"/>
    <w:rsid w:val="00B34E4B"/>
    <w:rsid w:val="00B3530E"/>
    <w:rsid w:val="00B36763"/>
    <w:rsid w:val="00B36CD9"/>
    <w:rsid w:val="00B36E67"/>
    <w:rsid w:val="00B36FEF"/>
    <w:rsid w:val="00B4039D"/>
    <w:rsid w:val="00B409DA"/>
    <w:rsid w:val="00B4141D"/>
    <w:rsid w:val="00B43725"/>
    <w:rsid w:val="00B43FEA"/>
    <w:rsid w:val="00B441C5"/>
    <w:rsid w:val="00B441FB"/>
    <w:rsid w:val="00B44D5D"/>
    <w:rsid w:val="00B44DFE"/>
    <w:rsid w:val="00B454FA"/>
    <w:rsid w:val="00B46212"/>
    <w:rsid w:val="00B46256"/>
    <w:rsid w:val="00B4693E"/>
    <w:rsid w:val="00B477A9"/>
    <w:rsid w:val="00B5045F"/>
    <w:rsid w:val="00B51D4D"/>
    <w:rsid w:val="00B5278A"/>
    <w:rsid w:val="00B53184"/>
    <w:rsid w:val="00B5332D"/>
    <w:rsid w:val="00B53636"/>
    <w:rsid w:val="00B55B78"/>
    <w:rsid w:val="00B57301"/>
    <w:rsid w:val="00B605A6"/>
    <w:rsid w:val="00B61089"/>
    <w:rsid w:val="00B61764"/>
    <w:rsid w:val="00B62029"/>
    <w:rsid w:val="00B62432"/>
    <w:rsid w:val="00B629A8"/>
    <w:rsid w:val="00B635F0"/>
    <w:rsid w:val="00B63E91"/>
    <w:rsid w:val="00B6428C"/>
    <w:rsid w:val="00B64A67"/>
    <w:rsid w:val="00B653B5"/>
    <w:rsid w:val="00B66346"/>
    <w:rsid w:val="00B665FE"/>
    <w:rsid w:val="00B67621"/>
    <w:rsid w:val="00B677C5"/>
    <w:rsid w:val="00B719C5"/>
    <w:rsid w:val="00B71A8A"/>
    <w:rsid w:val="00B73795"/>
    <w:rsid w:val="00B74AB6"/>
    <w:rsid w:val="00B7507B"/>
    <w:rsid w:val="00B7520C"/>
    <w:rsid w:val="00B76F0C"/>
    <w:rsid w:val="00B770D8"/>
    <w:rsid w:val="00B77377"/>
    <w:rsid w:val="00B77923"/>
    <w:rsid w:val="00B77C3A"/>
    <w:rsid w:val="00B81906"/>
    <w:rsid w:val="00B81D99"/>
    <w:rsid w:val="00B82486"/>
    <w:rsid w:val="00B82A1B"/>
    <w:rsid w:val="00B83AF4"/>
    <w:rsid w:val="00B84092"/>
    <w:rsid w:val="00B85E72"/>
    <w:rsid w:val="00B8703C"/>
    <w:rsid w:val="00B90889"/>
    <w:rsid w:val="00B9112C"/>
    <w:rsid w:val="00B914DE"/>
    <w:rsid w:val="00B915D5"/>
    <w:rsid w:val="00B92F93"/>
    <w:rsid w:val="00B933C6"/>
    <w:rsid w:val="00B93CFA"/>
    <w:rsid w:val="00B94188"/>
    <w:rsid w:val="00B95278"/>
    <w:rsid w:val="00B95895"/>
    <w:rsid w:val="00B96BF8"/>
    <w:rsid w:val="00B979A9"/>
    <w:rsid w:val="00BA028F"/>
    <w:rsid w:val="00BA07E5"/>
    <w:rsid w:val="00BA1AAB"/>
    <w:rsid w:val="00BA2FF5"/>
    <w:rsid w:val="00BA4AE5"/>
    <w:rsid w:val="00BA566D"/>
    <w:rsid w:val="00BA56A5"/>
    <w:rsid w:val="00BA5765"/>
    <w:rsid w:val="00BA5826"/>
    <w:rsid w:val="00BA6E49"/>
    <w:rsid w:val="00BA70DC"/>
    <w:rsid w:val="00BB093B"/>
    <w:rsid w:val="00BB24CE"/>
    <w:rsid w:val="00BB2736"/>
    <w:rsid w:val="00BB2798"/>
    <w:rsid w:val="00BB29E2"/>
    <w:rsid w:val="00BB352E"/>
    <w:rsid w:val="00BB5ACA"/>
    <w:rsid w:val="00BB5CD9"/>
    <w:rsid w:val="00BB6A6D"/>
    <w:rsid w:val="00BB7D77"/>
    <w:rsid w:val="00BC03AC"/>
    <w:rsid w:val="00BC069F"/>
    <w:rsid w:val="00BC0D23"/>
    <w:rsid w:val="00BC0DE6"/>
    <w:rsid w:val="00BC14A9"/>
    <w:rsid w:val="00BC1768"/>
    <w:rsid w:val="00BC203B"/>
    <w:rsid w:val="00BC2CC8"/>
    <w:rsid w:val="00BC2E50"/>
    <w:rsid w:val="00BC3D75"/>
    <w:rsid w:val="00BC67F2"/>
    <w:rsid w:val="00BC6DA4"/>
    <w:rsid w:val="00BC6E33"/>
    <w:rsid w:val="00BC6FBD"/>
    <w:rsid w:val="00BC754B"/>
    <w:rsid w:val="00BC75BD"/>
    <w:rsid w:val="00BC785E"/>
    <w:rsid w:val="00BC7A64"/>
    <w:rsid w:val="00BD120D"/>
    <w:rsid w:val="00BD1A9A"/>
    <w:rsid w:val="00BD1C4A"/>
    <w:rsid w:val="00BD1F97"/>
    <w:rsid w:val="00BD3104"/>
    <w:rsid w:val="00BD3ED8"/>
    <w:rsid w:val="00BD42A6"/>
    <w:rsid w:val="00BD42E1"/>
    <w:rsid w:val="00BD439C"/>
    <w:rsid w:val="00BD540F"/>
    <w:rsid w:val="00BD575B"/>
    <w:rsid w:val="00BD5C0F"/>
    <w:rsid w:val="00BD7073"/>
    <w:rsid w:val="00BE00AB"/>
    <w:rsid w:val="00BE0510"/>
    <w:rsid w:val="00BE0FD5"/>
    <w:rsid w:val="00BE10C8"/>
    <w:rsid w:val="00BE2DC4"/>
    <w:rsid w:val="00BE3013"/>
    <w:rsid w:val="00BE302F"/>
    <w:rsid w:val="00BE3600"/>
    <w:rsid w:val="00BE36EF"/>
    <w:rsid w:val="00BE3C27"/>
    <w:rsid w:val="00BE3FE1"/>
    <w:rsid w:val="00BE57F4"/>
    <w:rsid w:val="00BE58F8"/>
    <w:rsid w:val="00BE59D9"/>
    <w:rsid w:val="00BE6B4D"/>
    <w:rsid w:val="00BE6D93"/>
    <w:rsid w:val="00BE7412"/>
    <w:rsid w:val="00BF07B5"/>
    <w:rsid w:val="00BF18DF"/>
    <w:rsid w:val="00BF236A"/>
    <w:rsid w:val="00BF2420"/>
    <w:rsid w:val="00BF2BEE"/>
    <w:rsid w:val="00BF339A"/>
    <w:rsid w:val="00BF3B9A"/>
    <w:rsid w:val="00BF3D0F"/>
    <w:rsid w:val="00BF632C"/>
    <w:rsid w:val="00BF6881"/>
    <w:rsid w:val="00BF750C"/>
    <w:rsid w:val="00C00099"/>
    <w:rsid w:val="00C00EC2"/>
    <w:rsid w:val="00C01D21"/>
    <w:rsid w:val="00C02CB4"/>
    <w:rsid w:val="00C0320B"/>
    <w:rsid w:val="00C0504F"/>
    <w:rsid w:val="00C0509C"/>
    <w:rsid w:val="00C054D9"/>
    <w:rsid w:val="00C05F95"/>
    <w:rsid w:val="00C06326"/>
    <w:rsid w:val="00C063C2"/>
    <w:rsid w:val="00C06C57"/>
    <w:rsid w:val="00C074CB"/>
    <w:rsid w:val="00C07CF9"/>
    <w:rsid w:val="00C101F7"/>
    <w:rsid w:val="00C11FD9"/>
    <w:rsid w:val="00C128AC"/>
    <w:rsid w:val="00C133D2"/>
    <w:rsid w:val="00C135BF"/>
    <w:rsid w:val="00C13C17"/>
    <w:rsid w:val="00C14647"/>
    <w:rsid w:val="00C148AF"/>
    <w:rsid w:val="00C15EF3"/>
    <w:rsid w:val="00C16A40"/>
    <w:rsid w:val="00C1708F"/>
    <w:rsid w:val="00C1757D"/>
    <w:rsid w:val="00C20E80"/>
    <w:rsid w:val="00C211D3"/>
    <w:rsid w:val="00C21782"/>
    <w:rsid w:val="00C218F9"/>
    <w:rsid w:val="00C222A4"/>
    <w:rsid w:val="00C235A1"/>
    <w:rsid w:val="00C26AFF"/>
    <w:rsid w:val="00C26C4D"/>
    <w:rsid w:val="00C27122"/>
    <w:rsid w:val="00C27930"/>
    <w:rsid w:val="00C300C2"/>
    <w:rsid w:val="00C30BF4"/>
    <w:rsid w:val="00C30DE3"/>
    <w:rsid w:val="00C30F3B"/>
    <w:rsid w:val="00C3191B"/>
    <w:rsid w:val="00C31979"/>
    <w:rsid w:val="00C32386"/>
    <w:rsid w:val="00C327AE"/>
    <w:rsid w:val="00C32B41"/>
    <w:rsid w:val="00C32FF4"/>
    <w:rsid w:val="00C3364E"/>
    <w:rsid w:val="00C3387D"/>
    <w:rsid w:val="00C34760"/>
    <w:rsid w:val="00C34B61"/>
    <w:rsid w:val="00C34D95"/>
    <w:rsid w:val="00C36E78"/>
    <w:rsid w:val="00C4111B"/>
    <w:rsid w:val="00C414C0"/>
    <w:rsid w:val="00C42279"/>
    <w:rsid w:val="00C4298D"/>
    <w:rsid w:val="00C42D3B"/>
    <w:rsid w:val="00C43FC6"/>
    <w:rsid w:val="00C44604"/>
    <w:rsid w:val="00C44BD0"/>
    <w:rsid w:val="00C45EA0"/>
    <w:rsid w:val="00C465BA"/>
    <w:rsid w:val="00C47133"/>
    <w:rsid w:val="00C47E41"/>
    <w:rsid w:val="00C50476"/>
    <w:rsid w:val="00C50749"/>
    <w:rsid w:val="00C50BBF"/>
    <w:rsid w:val="00C52537"/>
    <w:rsid w:val="00C53662"/>
    <w:rsid w:val="00C539D7"/>
    <w:rsid w:val="00C540AE"/>
    <w:rsid w:val="00C54DAE"/>
    <w:rsid w:val="00C5592E"/>
    <w:rsid w:val="00C56532"/>
    <w:rsid w:val="00C56C34"/>
    <w:rsid w:val="00C56EA2"/>
    <w:rsid w:val="00C56FD4"/>
    <w:rsid w:val="00C571D3"/>
    <w:rsid w:val="00C572EB"/>
    <w:rsid w:val="00C5765C"/>
    <w:rsid w:val="00C60775"/>
    <w:rsid w:val="00C6150D"/>
    <w:rsid w:val="00C627D6"/>
    <w:rsid w:val="00C6288F"/>
    <w:rsid w:val="00C62CA8"/>
    <w:rsid w:val="00C63875"/>
    <w:rsid w:val="00C63E74"/>
    <w:rsid w:val="00C6436D"/>
    <w:rsid w:val="00C64455"/>
    <w:rsid w:val="00C65203"/>
    <w:rsid w:val="00C65D1F"/>
    <w:rsid w:val="00C6604E"/>
    <w:rsid w:val="00C66150"/>
    <w:rsid w:val="00C70786"/>
    <w:rsid w:val="00C713B4"/>
    <w:rsid w:val="00C714F7"/>
    <w:rsid w:val="00C71FB5"/>
    <w:rsid w:val="00C72D7D"/>
    <w:rsid w:val="00C73AED"/>
    <w:rsid w:val="00C74F2C"/>
    <w:rsid w:val="00C754A2"/>
    <w:rsid w:val="00C75C6A"/>
    <w:rsid w:val="00C75EDC"/>
    <w:rsid w:val="00C76972"/>
    <w:rsid w:val="00C800FC"/>
    <w:rsid w:val="00C8082C"/>
    <w:rsid w:val="00C80DA4"/>
    <w:rsid w:val="00C82DA7"/>
    <w:rsid w:val="00C831A3"/>
    <w:rsid w:val="00C833D2"/>
    <w:rsid w:val="00C83533"/>
    <w:rsid w:val="00C83C46"/>
    <w:rsid w:val="00C83D66"/>
    <w:rsid w:val="00C850A5"/>
    <w:rsid w:val="00C86B69"/>
    <w:rsid w:val="00C86C1F"/>
    <w:rsid w:val="00C87703"/>
    <w:rsid w:val="00C877C7"/>
    <w:rsid w:val="00C878E3"/>
    <w:rsid w:val="00C9026E"/>
    <w:rsid w:val="00C90457"/>
    <w:rsid w:val="00C907CF"/>
    <w:rsid w:val="00C90FB4"/>
    <w:rsid w:val="00C91007"/>
    <w:rsid w:val="00C9162C"/>
    <w:rsid w:val="00C9274A"/>
    <w:rsid w:val="00C92EF4"/>
    <w:rsid w:val="00C9420B"/>
    <w:rsid w:val="00C9471A"/>
    <w:rsid w:val="00C94FED"/>
    <w:rsid w:val="00C97D52"/>
    <w:rsid w:val="00CA31F7"/>
    <w:rsid w:val="00CA36E1"/>
    <w:rsid w:val="00CA45F6"/>
    <w:rsid w:val="00CA54B0"/>
    <w:rsid w:val="00CA5DE9"/>
    <w:rsid w:val="00CA5FBA"/>
    <w:rsid w:val="00CA7F7B"/>
    <w:rsid w:val="00CB01DC"/>
    <w:rsid w:val="00CB072E"/>
    <w:rsid w:val="00CB07DB"/>
    <w:rsid w:val="00CB10FB"/>
    <w:rsid w:val="00CB1339"/>
    <w:rsid w:val="00CB33EA"/>
    <w:rsid w:val="00CB3B4A"/>
    <w:rsid w:val="00CB42F3"/>
    <w:rsid w:val="00CB48E1"/>
    <w:rsid w:val="00CB4D26"/>
    <w:rsid w:val="00CB4FBC"/>
    <w:rsid w:val="00CB5D31"/>
    <w:rsid w:val="00CB70B5"/>
    <w:rsid w:val="00CB721D"/>
    <w:rsid w:val="00CC03E4"/>
    <w:rsid w:val="00CC0996"/>
    <w:rsid w:val="00CC34A5"/>
    <w:rsid w:val="00CC3583"/>
    <w:rsid w:val="00CC3D32"/>
    <w:rsid w:val="00CC3FF5"/>
    <w:rsid w:val="00CC423E"/>
    <w:rsid w:val="00CC42CC"/>
    <w:rsid w:val="00CC533E"/>
    <w:rsid w:val="00CC5CC0"/>
    <w:rsid w:val="00CC63C2"/>
    <w:rsid w:val="00CC6C40"/>
    <w:rsid w:val="00CC75B2"/>
    <w:rsid w:val="00CC788A"/>
    <w:rsid w:val="00CD09A8"/>
    <w:rsid w:val="00CD0A29"/>
    <w:rsid w:val="00CD0EB0"/>
    <w:rsid w:val="00CD1C90"/>
    <w:rsid w:val="00CD1D03"/>
    <w:rsid w:val="00CD39D7"/>
    <w:rsid w:val="00CD3C51"/>
    <w:rsid w:val="00CD442D"/>
    <w:rsid w:val="00CD4890"/>
    <w:rsid w:val="00CD53C0"/>
    <w:rsid w:val="00CD61BC"/>
    <w:rsid w:val="00CD6607"/>
    <w:rsid w:val="00CD665A"/>
    <w:rsid w:val="00CD6D43"/>
    <w:rsid w:val="00CD72DE"/>
    <w:rsid w:val="00CD753D"/>
    <w:rsid w:val="00CD7A09"/>
    <w:rsid w:val="00CE0CEF"/>
    <w:rsid w:val="00CE1D52"/>
    <w:rsid w:val="00CE1D55"/>
    <w:rsid w:val="00CE2029"/>
    <w:rsid w:val="00CE2888"/>
    <w:rsid w:val="00CE3CCB"/>
    <w:rsid w:val="00CE497E"/>
    <w:rsid w:val="00CE5111"/>
    <w:rsid w:val="00CE60E2"/>
    <w:rsid w:val="00CE6291"/>
    <w:rsid w:val="00CE66A7"/>
    <w:rsid w:val="00CE68AF"/>
    <w:rsid w:val="00CE6C67"/>
    <w:rsid w:val="00CE7699"/>
    <w:rsid w:val="00CE7BDA"/>
    <w:rsid w:val="00CE7E11"/>
    <w:rsid w:val="00CF0029"/>
    <w:rsid w:val="00CF0B07"/>
    <w:rsid w:val="00CF1E99"/>
    <w:rsid w:val="00CF2D0D"/>
    <w:rsid w:val="00CF3FAB"/>
    <w:rsid w:val="00CF5882"/>
    <w:rsid w:val="00CF5A7C"/>
    <w:rsid w:val="00CF6E57"/>
    <w:rsid w:val="00CF74C6"/>
    <w:rsid w:val="00CF7BFF"/>
    <w:rsid w:val="00D003AE"/>
    <w:rsid w:val="00D0054A"/>
    <w:rsid w:val="00D01784"/>
    <w:rsid w:val="00D023B0"/>
    <w:rsid w:val="00D023B2"/>
    <w:rsid w:val="00D02985"/>
    <w:rsid w:val="00D03594"/>
    <w:rsid w:val="00D05072"/>
    <w:rsid w:val="00D0569A"/>
    <w:rsid w:val="00D104EE"/>
    <w:rsid w:val="00D10D4B"/>
    <w:rsid w:val="00D112DA"/>
    <w:rsid w:val="00D11CC1"/>
    <w:rsid w:val="00D12C24"/>
    <w:rsid w:val="00D159E1"/>
    <w:rsid w:val="00D1664A"/>
    <w:rsid w:val="00D16EA7"/>
    <w:rsid w:val="00D20265"/>
    <w:rsid w:val="00D2074D"/>
    <w:rsid w:val="00D20D46"/>
    <w:rsid w:val="00D21B0C"/>
    <w:rsid w:val="00D22A43"/>
    <w:rsid w:val="00D23007"/>
    <w:rsid w:val="00D25FBF"/>
    <w:rsid w:val="00D275B6"/>
    <w:rsid w:val="00D27CFB"/>
    <w:rsid w:val="00D27CFF"/>
    <w:rsid w:val="00D27D9E"/>
    <w:rsid w:val="00D27DB9"/>
    <w:rsid w:val="00D31CD7"/>
    <w:rsid w:val="00D3211D"/>
    <w:rsid w:val="00D32253"/>
    <w:rsid w:val="00D32411"/>
    <w:rsid w:val="00D335DE"/>
    <w:rsid w:val="00D33CA2"/>
    <w:rsid w:val="00D3417E"/>
    <w:rsid w:val="00D34CEF"/>
    <w:rsid w:val="00D34DF1"/>
    <w:rsid w:val="00D36971"/>
    <w:rsid w:val="00D36E0B"/>
    <w:rsid w:val="00D378AB"/>
    <w:rsid w:val="00D37925"/>
    <w:rsid w:val="00D4008D"/>
    <w:rsid w:val="00D401AF"/>
    <w:rsid w:val="00D40A39"/>
    <w:rsid w:val="00D4168B"/>
    <w:rsid w:val="00D4185F"/>
    <w:rsid w:val="00D41D5C"/>
    <w:rsid w:val="00D41E67"/>
    <w:rsid w:val="00D43044"/>
    <w:rsid w:val="00D436D5"/>
    <w:rsid w:val="00D43785"/>
    <w:rsid w:val="00D43A09"/>
    <w:rsid w:val="00D43FC5"/>
    <w:rsid w:val="00D44687"/>
    <w:rsid w:val="00D44700"/>
    <w:rsid w:val="00D44B13"/>
    <w:rsid w:val="00D4586F"/>
    <w:rsid w:val="00D45FDF"/>
    <w:rsid w:val="00D46785"/>
    <w:rsid w:val="00D46C9F"/>
    <w:rsid w:val="00D51076"/>
    <w:rsid w:val="00D515C9"/>
    <w:rsid w:val="00D51B16"/>
    <w:rsid w:val="00D521F6"/>
    <w:rsid w:val="00D5250D"/>
    <w:rsid w:val="00D528F9"/>
    <w:rsid w:val="00D529CB"/>
    <w:rsid w:val="00D52D5D"/>
    <w:rsid w:val="00D52FAE"/>
    <w:rsid w:val="00D53FD1"/>
    <w:rsid w:val="00D54656"/>
    <w:rsid w:val="00D54FBC"/>
    <w:rsid w:val="00D55B79"/>
    <w:rsid w:val="00D569B3"/>
    <w:rsid w:val="00D579BC"/>
    <w:rsid w:val="00D6041C"/>
    <w:rsid w:val="00D6092A"/>
    <w:rsid w:val="00D615A0"/>
    <w:rsid w:val="00D615FF"/>
    <w:rsid w:val="00D628C2"/>
    <w:rsid w:val="00D62954"/>
    <w:rsid w:val="00D6301E"/>
    <w:rsid w:val="00D64226"/>
    <w:rsid w:val="00D66C4A"/>
    <w:rsid w:val="00D70DDE"/>
    <w:rsid w:val="00D70FAA"/>
    <w:rsid w:val="00D71258"/>
    <w:rsid w:val="00D71693"/>
    <w:rsid w:val="00D71ADD"/>
    <w:rsid w:val="00D721CA"/>
    <w:rsid w:val="00D72C88"/>
    <w:rsid w:val="00D73833"/>
    <w:rsid w:val="00D73B2B"/>
    <w:rsid w:val="00D74B5A"/>
    <w:rsid w:val="00D75575"/>
    <w:rsid w:val="00D76042"/>
    <w:rsid w:val="00D7705A"/>
    <w:rsid w:val="00D7799C"/>
    <w:rsid w:val="00D77D17"/>
    <w:rsid w:val="00D77F6D"/>
    <w:rsid w:val="00D77FF3"/>
    <w:rsid w:val="00D80062"/>
    <w:rsid w:val="00D81370"/>
    <w:rsid w:val="00D82099"/>
    <w:rsid w:val="00D83A43"/>
    <w:rsid w:val="00D83EE5"/>
    <w:rsid w:val="00D85A82"/>
    <w:rsid w:val="00D86B2E"/>
    <w:rsid w:val="00D87237"/>
    <w:rsid w:val="00D91A40"/>
    <w:rsid w:val="00D91EB2"/>
    <w:rsid w:val="00D925B4"/>
    <w:rsid w:val="00D927D6"/>
    <w:rsid w:val="00D92B08"/>
    <w:rsid w:val="00D92BD2"/>
    <w:rsid w:val="00D939A1"/>
    <w:rsid w:val="00D93E17"/>
    <w:rsid w:val="00D9405B"/>
    <w:rsid w:val="00D95825"/>
    <w:rsid w:val="00D965B6"/>
    <w:rsid w:val="00D96A7B"/>
    <w:rsid w:val="00D97589"/>
    <w:rsid w:val="00D975DE"/>
    <w:rsid w:val="00D9769D"/>
    <w:rsid w:val="00DA0B3E"/>
    <w:rsid w:val="00DA0F28"/>
    <w:rsid w:val="00DA12F7"/>
    <w:rsid w:val="00DA1FF9"/>
    <w:rsid w:val="00DA2876"/>
    <w:rsid w:val="00DA6B80"/>
    <w:rsid w:val="00DA6DDA"/>
    <w:rsid w:val="00DB0B2E"/>
    <w:rsid w:val="00DB1DD8"/>
    <w:rsid w:val="00DB31DD"/>
    <w:rsid w:val="00DB34F9"/>
    <w:rsid w:val="00DB55DB"/>
    <w:rsid w:val="00DB6BDE"/>
    <w:rsid w:val="00DB6C4E"/>
    <w:rsid w:val="00DB7323"/>
    <w:rsid w:val="00DB7E7F"/>
    <w:rsid w:val="00DC0309"/>
    <w:rsid w:val="00DC0F09"/>
    <w:rsid w:val="00DC24D5"/>
    <w:rsid w:val="00DC27F0"/>
    <w:rsid w:val="00DC3279"/>
    <w:rsid w:val="00DC3330"/>
    <w:rsid w:val="00DC3823"/>
    <w:rsid w:val="00DC3ECA"/>
    <w:rsid w:val="00DC4F5C"/>
    <w:rsid w:val="00DC5342"/>
    <w:rsid w:val="00DC53A2"/>
    <w:rsid w:val="00DC54C5"/>
    <w:rsid w:val="00DC5AA6"/>
    <w:rsid w:val="00DC5ED6"/>
    <w:rsid w:val="00DC6013"/>
    <w:rsid w:val="00DC6A20"/>
    <w:rsid w:val="00DC6F8E"/>
    <w:rsid w:val="00DC70FF"/>
    <w:rsid w:val="00DD0B74"/>
    <w:rsid w:val="00DD2B18"/>
    <w:rsid w:val="00DD2F9E"/>
    <w:rsid w:val="00DD5011"/>
    <w:rsid w:val="00DD7273"/>
    <w:rsid w:val="00DD7849"/>
    <w:rsid w:val="00DE09F8"/>
    <w:rsid w:val="00DE0ED7"/>
    <w:rsid w:val="00DE1650"/>
    <w:rsid w:val="00DE41B2"/>
    <w:rsid w:val="00DE4D15"/>
    <w:rsid w:val="00DE555B"/>
    <w:rsid w:val="00DE67BC"/>
    <w:rsid w:val="00DE6B08"/>
    <w:rsid w:val="00DE713E"/>
    <w:rsid w:val="00DE7A15"/>
    <w:rsid w:val="00DE7C3E"/>
    <w:rsid w:val="00DE7FF4"/>
    <w:rsid w:val="00DF0679"/>
    <w:rsid w:val="00DF08CC"/>
    <w:rsid w:val="00DF13A7"/>
    <w:rsid w:val="00DF1D76"/>
    <w:rsid w:val="00DF2F8C"/>
    <w:rsid w:val="00DF3354"/>
    <w:rsid w:val="00DF3358"/>
    <w:rsid w:val="00DF3A7D"/>
    <w:rsid w:val="00DF3CEE"/>
    <w:rsid w:val="00DF4FCD"/>
    <w:rsid w:val="00DF7BD5"/>
    <w:rsid w:val="00E00484"/>
    <w:rsid w:val="00E00A8F"/>
    <w:rsid w:val="00E00F6E"/>
    <w:rsid w:val="00E014F1"/>
    <w:rsid w:val="00E020FC"/>
    <w:rsid w:val="00E030EA"/>
    <w:rsid w:val="00E03305"/>
    <w:rsid w:val="00E04B28"/>
    <w:rsid w:val="00E05139"/>
    <w:rsid w:val="00E05C7B"/>
    <w:rsid w:val="00E05F4F"/>
    <w:rsid w:val="00E06235"/>
    <w:rsid w:val="00E06C8C"/>
    <w:rsid w:val="00E06CEC"/>
    <w:rsid w:val="00E105D0"/>
    <w:rsid w:val="00E108E7"/>
    <w:rsid w:val="00E13096"/>
    <w:rsid w:val="00E139D4"/>
    <w:rsid w:val="00E14ACC"/>
    <w:rsid w:val="00E159A4"/>
    <w:rsid w:val="00E15BC7"/>
    <w:rsid w:val="00E16029"/>
    <w:rsid w:val="00E16088"/>
    <w:rsid w:val="00E16CA9"/>
    <w:rsid w:val="00E16DFC"/>
    <w:rsid w:val="00E173E5"/>
    <w:rsid w:val="00E1783D"/>
    <w:rsid w:val="00E204AD"/>
    <w:rsid w:val="00E20EE5"/>
    <w:rsid w:val="00E22B17"/>
    <w:rsid w:val="00E22F09"/>
    <w:rsid w:val="00E235E1"/>
    <w:rsid w:val="00E23825"/>
    <w:rsid w:val="00E243BF"/>
    <w:rsid w:val="00E2532B"/>
    <w:rsid w:val="00E25C06"/>
    <w:rsid w:val="00E25CCD"/>
    <w:rsid w:val="00E27DFB"/>
    <w:rsid w:val="00E31389"/>
    <w:rsid w:val="00E32DD8"/>
    <w:rsid w:val="00E352DD"/>
    <w:rsid w:val="00E36417"/>
    <w:rsid w:val="00E364CE"/>
    <w:rsid w:val="00E37F9B"/>
    <w:rsid w:val="00E40683"/>
    <w:rsid w:val="00E416AB"/>
    <w:rsid w:val="00E42801"/>
    <w:rsid w:val="00E42CCD"/>
    <w:rsid w:val="00E4319D"/>
    <w:rsid w:val="00E4491E"/>
    <w:rsid w:val="00E452D2"/>
    <w:rsid w:val="00E4730C"/>
    <w:rsid w:val="00E51E29"/>
    <w:rsid w:val="00E51F92"/>
    <w:rsid w:val="00E5278B"/>
    <w:rsid w:val="00E537E1"/>
    <w:rsid w:val="00E53DE3"/>
    <w:rsid w:val="00E5546E"/>
    <w:rsid w:val="00E5570E"/>
    <w:rsid w:val="00E557E0"/>
    <w:rsid w:val="00E55F21"/>
    <w:rsid w:val="00E563B4"/>
    <w:rsid w:val="00E56556"/>
    <w:rsid w:val="00E56AA0"/>
    <w:rsid w:val="00E56E52"/>
    <w:rsid w:val="00E60C13"/>
    <w:rsid w:val="00E61248"/>
    <w:rsid w:val="00E61C48"/>
    <w:rsid w:val="00E61C7D"/>
    <w:rsid w:val="00E631D3"/>
    <w:rsid w:val="00E647AA"/>
    <w:rsid w:val="00E64D01"/>
    <w:rsid w:val="00E66019"/>
    <w:rsid w:val="00E6650C"/>
    <w:rsid w:val="00E677B2"/>
    <w:rsid w:val="00E677C3"/>
    <w:rsid w:val="00E70D3A"/>
    <w:rsid w:val="00E713DC"/>
    <w:rsid w:val="00E71C97"/>
    <w:rsid w:val="00E71D2B"/>
    <w:rsid w:val="00E7290C"/>
    <w:rsid w:val="00E73521"/>
    <w:rsid w:val="00E73B9F"/>
    <w:rsid w:val="00E73E4B"/>
    <w:rsid w:val="00E73F1C"/>
    <w:rsid w:val="00E76882"/>
    <w:rsid w:val="00E8172D"/>
    <w:rsid w:val="00E823D8"/>
    <w:rsid w:val="00E85596"/>
    <w:rsid w:val="00E868D4"/>
    <w:rsid w:val="00E9038C"/>
    <w:rsid w:val="00E912E1"/>
    <w:rsid w:val="00E91683"/>
    <w:rsid w:val="00E91E44"/>
    <w:rsid w:val="00E9249F"/>
    <w:rsid w:val="00E929A7"/>
    <w:rsid w:val="00E92ACB"/>
    <w:rsid w:val="00E95BE4"/>
    <w:rsid w:val="00E96336"/>
    <w:rsid w:val="00E96734"/>
    <w:rsid w:val="00E96D79"/>
    <w:rsid w:val="00E97BD6"/>
    <w:rsid w:val="00EA0C2D"/>
    <w:rsid w:val="00EA1019"/>
    <w:rsid w:val="00EA193F"/>
    <w:rsid w:val="00EA1B75"/>
    <w:rsid w:val="00EA2820"/>
    <w:rsid w:val="00EA4A90"/>
    <w:rsid w:val="00EA5AF7"/>
    <w:rsid w:val="00EA65B4"/>
    <w:rsid w:val="00EA66C7"/>
    <w:rsid w:val="00EA6C89"/>
    <w:rsid w:val="00EA77F2"/>
    <w:rsid w:val="00EA7FA1"/>
    <w:rsid w:val="00EB052C"/>
    <w:rsid w:val="00EB1421"/>
    <w:rsid w:val="00EB2EC9"/>
    <w:rsid w:val="00EB33DB"/>
    <w:rsid w:val="00EB393B"/>
    <w:rsid w:val="00EB40A7"/>
    <w:rsid w:val="00EB5151"/>
    <w:rsid w:val="00EB5CA1"/>
    <w:rsid w:val="00EB5EEE"/>
    <w:rsid w:val="00EB63AA"/>
    <w:rsid w:val="00EB70A5"/>
    <w:rsid w:val="00EB7A0A"/>
    <w:rsid w:val="00EB7A25"/>
    <w:rsid w:val="00EC0041"/>
    <w:rsid w:val="00EC02F3"/>
    <w:rsid w:val="00EC139C"/>
    <w:rsid w:val="00EC2714"/>
    <w:rsid w:val="00EC2953"/>
    <w:rsid w:val="00EC36BA"/>
    <w:rsid w:val="00EC36DF"/>
    <w:rsid w:val="00EC4478"/>
    <w:rsid w:val="00EC4B49"/>
    <w:rsid w:val="00EC5A02"/>
    <w:rsid w:val="00EC5B22"/>
    <w:rsid w:val="00EC637F"/>
    <w:rsid w:val="00EC705B"/>
    <w:rsid w:val="00EC7B61"/>
    <w:rsid w:val="00EC7D03"/>
    <w:rsid w:val="00ED07D8"/>
    <w:rsid w:val="00ED0ADF"/>
    <w:rsid w:val="00ED0DDB"/>
    <w:rsid w:val="00ED13F4"/>
    <w:rsid w:val="00ED1EAD"/>
    <w:rsid w:val="00ED20DE"/>
    <w:rsid w:val="00ED3D2F"/>
    <w:rsid w:val="00ED4CB4"/>
    <w:rsid w:val="00ED747F"/>
    <w:rsid w:val="00ED75A2"/>
    <w:rsid w:val="00EE0581"/>
    <w:rsid w:val="00EE07D1"/>
    <w:rsid w:val="00EE3701"/>
    <w:rsid w:val="00EE51D0"/>
    <w:rsid w:val="00EE5B50"/>
    <w:rsid w:val="00EE61BE"/>
    <w:rsid w:val="00EE68EC"/>
    <w:rsid w:val="00EE7515"/>
    <w:rsid w:val="00EE7F27"/>
    <w:rsid w:val="00EF0059"/>
    <w:rsid w:val="00EF231C"/>
    <w:rsid w:val="00EF26AC"/>
    <w:rsid w:val="00EF38D8"/>
    <w:rsid w:val="00EF4413"/>
    <w:rsid w:val="00EF5A63"/>
    <w:rsid w:val="00EF6D05"/>
    <w:rsid w:val="00EF79EA"/>
    <w:rsid w:val="00EF7B61"/>
    <w:rsid w:val="00F02829"/>
    <w:rsid w:val="00F02CDA"/>
    <w:rsid w:val="00F031FD"/>
    <w:rsid w:val="00F03262"/>
    <w:rsid w:val="00F03CF7"/>
    <w:rsid w:val="00F040C0"/>
    <w:rsid w:val="00F0473D"/>
    <w:rsid w:val="00F04DFD"/>
    <w:rsid w:val="00F051D7"/>
    <w:rsid w:val="00F05D52"/>
    <w:rsid w:val="00F05E1F"/>
    <w:rsid w:val="00F06755"/>
    <w:rsid w:val="00F06FEE"/>
    <w:rsid w:val="00F074AB"/>
    <w:rsid w:val="00F07A8A"/>
    <w:rsid w:val="00F1147A"/>
    <w:rsid w:val="00F1176A"/>
    <w:rsid w:val="00F119E3"/>
    <w:rsid w:val="00F1286A"/>
    <w:rsid w:val="00F12ECC"/>
    <w:rsid w:val="00F1345A"/>
    <w:rsid w:val="00F14525"/>
    <w:rsid w:val="00F147D4"/>
    <w:rsid w:val="00F14CB8"/>
    <w:rsid w:val="00F153F3"/>
    <w:rsid w:val="00F159EB"/>
    <w:rsid w:val="00F15DF5"/>
    <w:rsid w:val="00F15EF1"/>
    <w:rsid w:val="00F16481"/>
    <w:rsid w:val="00F164BC"/>
    <w:rsid w:val="00F164E2"/>
    <w:rsid w:val="00F16EED"/>
    <w:rsid w:val="00F17315"/>
    <w:rsid w:val="00F20D79"/>
    <w:rsid w:val="00F21005"/>
    <w:rsid w:val="00F21395"/>
    <w:rsid w:val="00F2185B"/>
    <w:rsid w:val="00F23869"/>
    <w:rsid w:val="00F23BFD"/>
    <w:rsid w:val="00F24689"/>
    <w:rsid w:val="00F25486"/>
    <w:rsid w:val="00F25D96"/>
    <w:rsid w:val="00F2621D"/>
    <w:rsid w:val="00F268FE"/>
    <w:rsid w:val="00F27AD0"/>
    <w:rsid w:val="00F27DC8"/>
    <w:rsid w:val="00F30BDF"/>
    <w:rsid w:val="00F32226"/>
    <w:rsid w:val="00F32E79"/>
    <w:rsid w:val="00F33753"/>
    <w:rsid w:val="00F3422C"/>
    <w:rsid w:val="00F345CF"/>
    <w:rsid w:val="00F34D20"/>
    <w:rsid w:val="00F34F3F"/>
    <w:rsid w:val="00F35271"/>
    <w:rsid w:val="00F359E4"/>
    <w:rsid w:val="00F3617A"/>
    <w:rsid w:val="00F36D1B"/>
    <w:rsid w:val="00F37817"/>
    <w:rsid w:val="00F37A01"/>
    <w:rsid w:val="00F37B3C"/>
    <w:rsid w:val="00F37C35"/>
    <w:rsid w:val="00F40CF0"/>
    <w:rsid w:val="00F41325"/>
    <w:rsid w:val="00F414A0"/>
    <w:rsid w:val="00F43E47"/>
    <w:rsid w:val="00F44928"/>
    <w:rsid w:val="00F456D5"/>
    <w:rsid w:val="00F47005"/>
    <w:rsid w:val="00F47057"/>
    <w:rsid w:val="00F47E0A"/>
    <w:rsid w:val="00F47EB6"/>
    <w:rsid w:val="00F502DE"/>
    <w:rsid w:val="00F5181A"/>
    <w:rsid w:val="00F51948"/>
    <w:rsid w:val="00F51B7F"/>
    <w:rsid w:val="00F52C0F"/>
    <w:rsid w:val="00F52CEB"/>
    <w:rsid w:val="00F53A6A"/>
    <w:rsid w:val="00F544FD"/>
    <w:rsid w:val="00F54551"/>
    <w:rsid w:val="00F54C3F"/>
    <w:rsid w:val="00F552BD"/>
    <w:rsid w:val="00F55892"/>
    <w:rsid w:val="00F5603D"/>
    <w:rsid w:val="00F5653E"/>
    <w:rsid w:val="00F57581"/>
    <w:rsid w:val="00F60B94"/>
    <w:rsid w:val="00F60E66"/>
    <w:rsid w:val="00F61224"/>
    <w:rsid w:val="00F6124B"/>
    <w:rsid w:val="00F6238E"/>
    <w:rsid w:val="00F62415"/>
    <w:rsid w:val="00F630A7"/>
    <w:rsid w:val="00F642A6"/>
    <w:rsid w:val="00F65254"/>
    <w:rsid w:val="00F65621"/>
    <w:rsid w:val="00F66565"/>
    <w:rsid w:val="00F66DF3"/>
    <w:rsid w:val="00F678FC"/>
    <w:rsid w:val="00F67BFF"/>
    <w:rsid w:val="00F71FE0"/>
    <w:rsid w:val="00F748C6"/>
    <w:rsid w:val="00F75CF2"/>
    <w:rsid w:val="00F766E9"/>
    <w:rsid w:val="00F767A9"/>
    <w:rsid w:val="00F773FF"/>
    <w:rsid w:val="00F77540"/>
    <w:rsid w:val="00F77E52"/>
    <w:rsid w:val="00F8095D"/>
    <w:rsid w:val="00F81915"/>
    <w:rsid w:val="00F82D6D"/>
    <w:rsid w:val="00F83F6E"/>
    <w:rsid w:val="00F83F7D"/>
    <w:rsid w:val="00F8523E"/>
    <w:rsid w:val="00F85B02"/>
    <w:rsid w:val="00F9065C"/>
    <w:rsid w:val="00F913EF"/>
    <w:rsid w:val="00F91D3B"/>
    <w:rsid w:val="00F922E3"/>
    <w:rsid w:val="00F92EFA"/>
    <w:rsid w:val="00F94132"/>
    <w:rsid w:val="00F94CFD"/>
    <w:rsid w:val="00F9553D"/>
    <w:rsid w:val="00F957A0"/>
    <w:rsid w:val="00F95C00"/>
    <w:rsid w:val="00F96424"/>
    <w:rsid w:val="00F96894"/>
    <w:rsid w:val="00FA0145"/>
    <w:rsid w:val="00FA0690"/>
    <w:rsid w:val="00FA0C1C"/>
    <w:rsid w:val="00FA2131"/>
    <w:rsid w:val="00FA2C7C"/>
    <w:rsid w:val="00FA2CE1"/>
    <w:rsid w:val="00FA371E"/>
    <w:rsid w:val="00FA3EA6"/>
    <w:rsid w:val="00FA50B7"/>
    <w:rsid w:val="00FA5475"/>
    <w:rsid w:val="00FA6D51"/>
    <w:rsid w:val="00FA7226"/>
    <w:rsid w:val="00FA78B7"/>
    <w:rsid w:val="00FB0487"/>
    <w:rsid w:val="00FB1C64"/>
    <w:rsid w:val="00FB2046"/>
    <w:rsid w:val="00FB2244"/>
    <w:rsid w:val="00FB238F"/>
    <w:rsid w:val="00FB25A6"/>
    <w:rsid w:val="00FB2844"/>
    <w:rsid w:val="00FB2C1D"/>
    <w:rsid w:val="00FB3E0E"/>
    <w:rsid w:val="00FB48F4"/>
    <w:rsid w:val="00FB4923"/>
    <w:rsid w:val="00FB4E20"/>
    <w:rsid w:val="00FB52D3"/>
    <w:rsid w:val="00FB59ED"/>
    <w:rsid w:val="00FB5E2A"/>
    <w:rsid w:val="00FB5F53"/>
    <w:rsid w:val="00FB632C"/>
    <w:rsid w:val="00FB6A02"/>
    <w:rsid w:val="00FB7046"/>
    <w:rsid w:val="00FC0051"/>
    <w:rsid w:val="00FC0963"/>
    <w:rsid w:val="00FC1AAE"/>
    <w:rsid w:val="00FC3026"/>
    <w:rsid w:val="00FC3FF5"/>
    <w:rsid w:val="00FC42CB"/>
    <w:rsid w:val="00FC4E19"/>
    <w:rsid w:val="00FC5662"/>
    <w:rsid w:val="00FC65B9"/>
    <w:rsid w:val="00FC6AF0"/>
    <w:rsid w:val="00FC6DC6"/>
    <w:rsid w:val="00FC7A87"/>
    <w:rsid w:val="00FD072A"/>
    <w:rsid w:val="00FD1B8E"/>
    <w:rsid w:val="00FD1C6F"/>
    <w:rsid w:val="00FD280C"/>
    <w:rsid w:val="00FD2F33"/>
    <w:rsid w:val="00FD3140"/>
    <w:rsid w:val="00FD43FC"/>
    <w:rsid w:val="00FD5A63"/>
    <w:rsid w:val="00FD5CDA"/>
    <w:rsid w:val="00FD6DF8"/>
    <w:rsid w:val="00FD7212"/>
    <w:rsid w:val="00FE21F7"/>
    <w:rsid w:val="00FE317E"/>
    <w:rsid w:val="00FE3E1A"/>
    <w:rsid w:val="00FE4018"/>
    <w:rsid w:val="00FE4D1F"/>
    <w:rsid w:val="00FE520B"/>
    <w:rsid w:val="00FE562B"/>
    <w:rsid w:val="00FE6742"/>
    <w:rsid w:val="00FE6747"/>
    <w:rsid w:val="00FE7337"/>
    <w:rsid w:val="00FE73F8"/>
    <w:rsid w:val="00FE7468"/>
    <w:rsid w:val="00FE7493"/>
    <w:rsid w:val="00FE749B"/>
    <w:rsid w:val="00FE7C0D"/>
    <w:rsid w:val="00FE7F00"/>
    <w:rsid w:val="00FF129F"/>
    <w:rsid w:val="00FF1466"/>
    <w:rsid w:val="00FF2125"/>
    <w:rsid w:val="00FF2797"/>
    <w:rsid w:val="00FF29A4"/>
    <w:rsid w:val="00FF29E4"/>
    <w:rsid w:val="00FF34BC"/>
    <w:rsid w:val="00FF4096"/>
    <w:rsid w:val="00FF4573"/>
    <w:rsid w:val="00FF45D5"/>
    <w:rsid w:val="00FF4AF7"/>
    <w:rsid w:val="00FF4E75"/>
    <w:rsid w:val="00FF5229"/>
    <w:rsid w:val="00FF5A9D"/>
    <w:rsid w:val="00FF6277"/>
    <w:rsid w:val="00FF77A0"/>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7BD88D"/>
  <w15:docId w15:val="{7261FD7F-621A-0A42-B79C-349069656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1254"/>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customStyle="1" w:styleId="UnresolvedMention4">
    <w:name w:val="Unresolved Mention4"/>
    <w:basedOn w:val="DefaultParagraphFont"/>
    <w:uiPriority w:val="99"/>
    <w:rsid w:val="00923D2D"/>
    <w:rPr>
      <w:color w:val="605E5C"/>
      <w:shd w:val="clear" w:color="auto" w:fill="E1DFDD"/>
    </w:rPr>
  </w:style>
  <w:style w:type="character" w:customStyle="1" w:styleId="xxapple-converted-space">
    <w:name w:val="xxapple-converted-space"/>
    <w:basedOn w:val="DefaultParagraphFont"/>
    <w:rsid w:val="00644497"/>
  </w:style>
  <w:style w:type="character" w:customStyle="1" w:styleId="acopre">
    <w:name w:val="acopre"/>
    <w:basedOn w:val="DefaultParagraphFont"/>
    <w:rsid w:val="00AC3F39"/>
  </w:style>
  <w:style w:type="character" w:customStyle="1" w:styleId="apple-tab-span">
    <w:name w:val="apple-tab-span"/>
    <w:basedOn w:val="DefaultParagraphFont"/>
    <w:rsid w:val="001B75BD"/>
  </w:style>
  <w:style w:type="character" w:styleId="UnresolvedMention">
    <w:name w:val="Unresolved Mention"/>
    <w:basedOn w:val="DefaultParagraphFont"/>
    <w:uiPriority w:val="99"/>
    <w:semiHidden/>
    <w:unhideWhenUsed/>
    <w:rsid w:val="00A258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8266192">
      <w:bodyDiv w:val="1"/>
      <w:marLeft w:val="0"/>
      <w:marRight w:val="0"/>
      <w:marTop w:val="0"/>
      <w:marBottom w:val="0"/>
      <w:divBdr>
        <w:top w:val="none" w:sz="0" w:space="0" w:color="auto"/>
        <w:left w:val="none" w:sz="0" w:space="0" w:color="auto"/>
        <w:bottom w:val="none" w:sz="0" w:space="0" w:color="auto"/>
        <w:right w:val="none" w:sz="0" w:space="0" w:color="auto"/>
      </w:divBdr>
    </w:div>
    <w:div w:id="12464195">
      <w:bodyDiv w:val="1"/>
      <w:marLeft w:val="0"/>
      <w:marRight w:val="0"/>
      <w:marTop w:val="0"/>
      <w:marBottom w:val="0"/>
      <w:divBdr>
        <w:top w:val="none" w:sz="0" w:space="0" w:color="auto"/>
        <w:left w:val="none" w:sz="0" w:space="0" w:color="auto"/>
        <w:bottom w:val="none" w:sz="0" w:space="0" w:color="auto"/>
        <w:right w:val="none" w:sz="0" w:space="0" w:color="auto"/>
      </w:divBdr>
    </w:div>
    <w:div w:id="20404078">
      <w:bodyDiv w:val="1"/>
      <w:marLeft w:val="0"/>
      <w:marRight w:val="0"/>
      <w:marTop w:val="0"/>
      <w:marBottom w:val="0"/>
      <w:divBdr>
        <w:top w:val="none" w:sz="0" w:space="0" w:color="auto"/>
        <w:left w:val="none" w:sz="0" w:space="0" w:color="auto"/>
        <w:bottom w:val="none" w:sz="0" w:space="0" w:color="auto"/>
        <w:right w:val="none" w:sz="0" w:space="0" w:color="auto"/>
      </w:divBdr>
      <w:divsChild>
        <w:div w:id="1339582097">
          <w:marLeft w:val="0"/>
          <w:marRight w:val="0"/>
          <w:marTop w:val="0"/>
          <w:marBottom w:val="0"/>
          <w:divBdr>
            <w:top w:val="none" w:sz="0" w:space="0" w:color="auto"/>
            <w:left w:val="none" w:sz="0" w:space="0" w:color="auto"/>
            <w:bottom w:val="none" w:sz="0" w:space="0" w:color="auto"/>
            <w:right w:val="none" w:sz="0" w:space="0" w:color="auto"/>
          </w:divBdr>
          <w:divsChild>
            <w:div w:id="393889252">
              <w:marLeft w:val="0"/>
              <w:marRight w:val="0"/>
              <w:marTop w:val="0"/>
              <w:marBottom w:val="0"/>
              <w:divBdr>
                <w:top w:val="none" w:sz="0" w:space="0" w:color="auto"/>
                <w:left w:val="none" w:sz="0" w:space="0" w:color="auto"/>
                <w:bottom w:val="none" w:sz="0" w:space="0" w:color="auto"/>
                <w:right w:val="none" w:sz="0" w:space="0" w:color="auto"/>
              </w:divBdr>
              <w:divsChild>
                <w:div w:id="438914548">
                  <w:marLeft w:val="0"/>
                  <w:marRight w:val="0"/>
                  <w:marTop w:val="0"/>
                  <w:marBottom w:val="0"/>
                  <w:divBdr>
                    <w:top w:val="none" w:sz="0" w:space="0" w:color="auto"/>
                    <w:left w:val="none" w:sz="0" w:space="0" w:color="auto"/>
                    <w:bottom w:val="none" w:sz="0" w:space="0" w:color="auto"/>
                    <w:right w:val="none" w:sz="0" w:space="0" w:color="auto"/>
                  </w:divBdr>
                  <w:divsChild>
                    <w:div w:id="812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62629">
      <w:bodyDiv w:val="1"/>
      <w:marLeft w:val="0"/>
      <w:marRight w:val="0"/>
      <w:marTop w:val="0"/>
      <w:marBottom w:val="0"/>
      <w:divBdr>
        <w:top w:val="none" w:sz="0" w:space="0" w:color="auto"/>
        <w:left w:val="none" w:sz="0" w:space="0" w:color="auto"/>
        <w:bottom w:val="none" w:sz="0" w:space="0" w:color="auto"/>
        <w:right w:val="none" w:sz="0" w:space="0" w:color="auto"/>
      </w:divBdr>
    </w:div>
    <w:div w:id="40911398">
      <w:bodyDiv w:val="1"/>
      <w:marLeft w:val="0"/>
      <w:marRight w:val="0"/>
      <w:marTop w:val="0"/>
      <w:marBottom w:val="0"/>
      <w:divBdr>
        <w:top w:val="none" w:sz="0" w:space="0" w:color="auto"/>
        <w:left w:val="none" w:sz="0" w:space="0" w:color="auto"/>
        <w:bottom w:val="none" w:sz="0" w:space="0" w:color="auto"/>
        <w:right w:val="none" w:sz="0" w:space="0" w:color="auto"/>
      </w:divBdr>
    </w:div>
    <w:div w:id="60105043">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76443895">
      <w:bodyDiv w:val="1"/>
      <w:marLeft w:val="0"/>
      <w:marRight w:val="0"/>
      <w:marTop w:val="0"/>
      <w:marBottom w:val="0"/>
      <w:divBdr>
        <w:top w:val="none" w:sz="0" w:space="0" w:color="auto"/>
        <w:left w:val="none" w:sz="0" w:space="0" w:color="auto"/>
        <w:bottom w:val="none" w:sz="0" w:space="0" w:color="auto"/>
        <w:right w:val="none" w:sz="0" w:space="0" w:color="auto"/>
      </w:divBdr>
    </w:div>
    <w:div w:id="77288673">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2441">
      <w:bodyDiv w:val="1"/>
      <w:marLeft w:val="0"/>
      <w:marRight w:val="0"/>
      <w:marTop w:val="0"/>
      <w:marBottom w:val="0"/>
      <w:divBdr>
        <w:top w:val="none" w:sz="0" w:space="0" w:color="auto"/>
        <w:left w:val="none" w:sz="0" w:space="0" w:color="auto"/>
        <w:bottom w:val="none" w:sz="0" w:space="0" w:color="auto"/>
        <w:right w:val="none" w:sz="0" w:space="0" w:color="auto"/>
      </w:divBdr>
    </w:div>
    <w:div w:id="110562985">
      <w:bodyDiv w:val="1"/>
      <w:marLeft w:val="0"/>
      <w:marRight w:val="0"/>
      <w:marTop w:val="0"/>
      <w:marBottom w:val="0"/>
      <w:divBdr>
        <w:top w:val="none" w:sz="0" w:space="0" w:color="auto"/>
        <w:left w:val="none" w:sz="0" w:space="0" w:color="auto"/>
        <w:bottom w:val="none" w:sz="0" w:space="0" w:color="auto"/>
        <w:right w:val="none" w:sz="0" w:space="0" w:color="auto"/>
      </w:divBdr>
    </w:div>
    <w:div w:id="124397676">
      <w:bodyDiv w:val="1"/>
      <w:marLeft w:val="0"/>
      <w:marRight w:val="0"/>
      <w:marTop w:val="0"/>
      <w:marBottom w:val="0"/>
      <w:divBdr>
        <w:top w:val="none" w:sz="0" w:space="0" w:color="auto"/>
        <w:left w:val="none" w:sz="0" w:space="0" w:color="auto"/>
        <w:bottom w:val="none" w:sz="0" w:space="0" w:color="auto"/>
        <w:right w:val="none" w:sz="0" w:space="0" w:color="auto"/>
      </w:divBdr>
    </w:div>
    <w:div w:id="133569623">
      <w:bodyDiv w:val="1"/>
      <w:marLeft w:val="0"/>
      <w:marRight w:val="0"/>
      <w:marTop w:val="0"/>
      <w:marBottom w:val="0"/>
      <w:divBdr>
        <w:top w:val="none" w:sz="0" w:space="0" w:color="auto"/>
        <w:left w:val="none" w:sz="0" w:space="0" w:color="auto"/>
        <w:bottom w:val="none" w:sz="0" w:space="0" w:color="auto"/>
        <w:right w:val="none" w:sz="0" w:space="0" w:color="auto"/>
      </w:divBdr>
    </w:div>
    <w:div w:id="135535541">
      <w:bodyDiv w:val="1"/>
      <w:marLeft w:val="0"/>
      <w:marRight w:val="0"/>
      <w:marTop w:val="0"/>
      <w:marBottom w:val="0"/>
      <w:divBdr>
        <w:top w:val="none" w:sz="0" w:space="0" w:color="auto"/>
        <w:left w:val="none" w:sz="0" w:space="0" w:color="auto"/>
        <w:bottom w:val="none" w:sz="0" w:space="0" w:color="auto"/>
        <w:right w:val="none" w:sz="0" w:space="0" w:color="auto"/>
      </w:divBdr>
    </w:div>
    <w:div w:id="141387987">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167066839">
      <w:bodyDiv w:val="1"/>
      <w:marLeft w:val="0"/>
      <w:marRight w:val="0"/>
      <w:marTop w:val="0"/>
      <w:marBottom w:val="0"/>
      <w:divBdr>
        <w:top w:val="none" w:sz="0" w:space="0" w:color="auto"/>
        <w:left w:val="none" w:sz="0" w:space="0" w:color="auto"/>
        <w:bottom w:val="none" w:sz="0" w:space="0" w:color="auto"/>
        <w:right w:val="none" w:sz="0" w:space="0" w:color="auto"/>
      </w:divBdr>
    </w:div>
    <w:div w:id="180632040">
      <w:bodyDiv w:val="1"/>
      <w:marLeft w:val="0"/>
      <w:marRight w:val="0"/>
      <w:marTop w:val="0"/>
      <w:marBottom w:val="0"/>
      <w:divBdr>
        <w:top w:val="none" w:sz="0" w:space="0" w:color="auto"/>
        <w:left w:val="none" w:sz="0" w:space="0" w:color="auto"/>
        <w:bottom w:val="none" w:sz="0" w:space="0" w:color="auto"/>
        <w:right w:val="none" w:sz="0" w:space="0" w:color="auto"/>
      </w:divBdr>
    </w:div>
    <w:div w:id="190925333">
      <w:bodyDiv w:val="1"/>
      <w:marLeft w:val="0"/>
      <w:marRight w:val="0"/>
      <w:marTop w:val="0"/>
      <w:marBottom w:val="0"/>
      <w:divBdr>
        <w:top w:val="none" w:sz="0" w:space="0" w:color="auto"/>
        <w:left w:val="none" w:sz="0" w:space="0" w:color="auto"/>
        <w:bottom w:val="none" w:sz="0" w:space="0" w:color="auto"/>
        <w:right w:val="none" w:sz="0" w:space="0" w:color="auto"/>
      </w:divBdr>
    </w:div>
    <w:div w:id="194660358">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02914223">
      <w:bodyDiv w:val="1"/>
      <w:marLeft w:val="0"/>
      <w:marRight w:val="0"/>
      <w:marTop w:val="0"/>
      <w:marBottom w:val="0"/>
      <w:divBdr>
        <w:top w:val="none" w:sz="0" w:space="0" w:color="auto"/>
        <w:left w:val="none" w:sz="0" w:space="0" w:color="auto"/>
        <w:bottom w:val="none" w:sz="0" w:space="0" w:color="auto"/>
        <w:right w:val="none" w:sz="0" w:space="0" w:color="auto"/>
      </w:divBdr>
    </w:div>
    <w:div w:id="206570180">
      <w:bodyDiv w:val="1"/>
      <w:marLeft w:val="0"/>
      <w:marRight w:val="0"/>
      <w:marTop w:val="0"/>
      <w:marBottom w:val="0"/>
      <w:divBdr>
        <w:top w:val="none" w:sz="0" w:space="0" w:color="auto"/>
        <w:left w:val="none" w:sz="0" w:space="0" w:color="auto"/>
        <w:bottom w:val="none" w:sz="0" w:space="0" w:color="auto"/>
        <w:right w:val="none" w:sz="0" w:space="0" w:color="auto"/>
      </w:divBdr>
    </w:div>
    <w:div w:id="207255736">
      <w:bodyDiv w:val="1"/>
      <w:marLeft w:val="0"/>
      <w:marRight w:val="0"/>
      <w:marTop w:val="0"/>
      <w:marBottom w:val="0"/>
      <w:divBdr>
        <w:top w:val="none" w:sz="0" w:space="0" w:color="auto"/>
        <w:left w:val="none" w:sz="0" w:space="0" w:color="auto"/>
        <w:bottom w:val="none" w:sz="0" w:space="0" w:color="auto"/>
        <w:right w:val="none" w:sz="0" w:space="0" w:color="auto"/>
      </w:divBdr>
      <w:divsChild>
        <w:div w:id="1877541887">
          <w:marLeft w:val="0"/>
          <w:marRight w:val="0"/>
          <w:marTop w:val="0"/>
          <w:marBottom w:val="0"/>
          <w:divBdr>
            <w:top w:val="none" w:sz="0" w:space="0" w:color="auto"/>
            <w:left w:val="none" w:sz="0" w:space="0" w:color="auto"/>
            <w:bottom w:val="none" w:sz="0" w:space="0" w:color="auto"/>
            <w:right w:val="none" w:sz="0" w:space="0" w:color="auto"/>
          </w:divBdr>
        </w:div>
        <w:div w:id="1908153179">
          <w:marLeft w:val="0"/>
          <w:marRight w:val="0"/>
          <w:marTop w:val="0"/>
          <w:marBottom w:val="0"/>
          <w:divBdr>
            <w:top w:val="none" w:sz="0" w:space="0" w:color="auto"/>
            <w:left w:val="none" w:sz="0" w:space="0" w:color="auto"/>
            <w:bottom w:val="none" w:sz="0" w:space="0" w:color="auto"/>
            <w:right w:val="none" w:sz="0" w:space="0" w:color="auto"/>
          </w:divBdr>
          <w:divsChild>
            <w:div w:id="1248422399">
              <w:marLeft w:val="0"/>
              <w:marRight w:val="0"/>
              <w:marTop w:val="0"/>
              <w:marBottom w:val="0"/>
              <w:divBdr>
                <w:top w:val="none" w:sz="0" w:space="0" w:color="auto"/>
                <w:left w:val="none" w:sz="0" w:space="0" w:color="auto"/>
                <w:bottom w:val="none" w:sz="0" w:space="0" w:color="auto"/>
                <w:right w:val="none" w:sz="0" w:space="0" w:color="auto"/>
              </w:divBdr>
              <w:divsChild>
                <w:div w:id="138478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6512">
      <w:bodyDiv w:val="1"/>
      <w:marLeft w:val="0"/>
      <w:marRight w:val="0"/>
      <w:marTop w:val="0"/>
      <w:marBottom w:val="0"/>
      <w:divBdr>
        <w:top w:val="none" w:sz="0" w:space="0" w:color="auto"/>
        <w:left w:val="none" w:sz="0" w:space="0" w:color="auto"/>
        <w:bottom w:val="none" w:sz="0" w:space="0" w:color="auto"/>
        <w:right w:val="none" w:sz="0" w:space="0" w:color="auto"/>
      </w:divBdr>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468793">
      <w:bodyDiv w:val="1"/>
      <w:marLeft w:val="0"/>
      <w:marRight w:val="0"/>
      <w:marTop w:val="0"/>
      <w:marBottom w:val="0"/>
      <w:divBdr>
        <w:top w:val="none" w:sz="0" w:space="0" w:color="auto"/>
        <w:left w:val="none" w:sz="0" w:space="0" w:color="auto"/>
        <w:bottom w:val="none" w:sz="0" w:space="0" w:color="auto"/>
        <w:right w:val="none" w:sz="0" w:space="0" w:color="auto"/>
      </w:divBdr>
    </w:div>
    <w:div w:id="234366293">
      <w:bodyDiv w:val="1"/>
      <w:marLeft w:val="0"/>
      <w:marRight w:val="0"/>
      <w:marTop w:val="0"/>
      <w:marBottom w:val="0"/>
      <w:divBdr>
        <w:top w:val="none" w:sz="0" w:space="0" w:color="auto"/>
        <w:left w:val="none" w:sz="0" w:space="0" w:color="auto"/>
        <w:bottom w:val="none" w:sz="0" w:space="0" w:color="auto"/>
        <w:right w:val="none" w:sz="0" w:space="0" w:color="auto"/>
      </w:divBdr>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0549820">
      <w:bodyDiv w:val="1"/>
      <w:marLeft w:val="0"/>
      <w:marRight w:val="0"/>
      <w:marTop w:val="0"/>
      <w:marBottom w:val="0"/>
      <w:divBdr>
        <w:top w:val="none" w:sz="0" w:space="0" w:color="auto"/>
        <w:left w:val="none" w:sz="0" w:space="0" w:color="auto"/>
        <w:bottom w:val="none" w:sz="0" w:space="0" w:color="auto"/>
        <w:right w:val="none" w:sz="0" w:space="0" w:color="auto"/>
      </w:divBdr>
      <w:divsChild>
        <w:div w:id="1299528774">
          <w:marLeft w:val="0"/>
          <w:marRight w:val="0"/>
          <w:marTop w:val="0"/>
          <w:marBottom w:val="0"/>
          <w:divBdr>
            <w:top w:val="none" w:sz="0" w:space="0" w:color="auto"/>
            <w:left w:val="none" w:sz="0" w:space="0" w:color="auto"/>
            <w:bottom w:val="none" w:sz="0" w:space="0" w:color="auto"/>
            <w:right w:val="none" w:sz="0" w:space="0" w:color="auto"/>
          </w:divBdr>
        </w:div>
        <w:div w:id="1403871299">
          <w:marLeft w:val="0"/>
          <w:marRight w:val="0"/>
          <w:marTop w:val="0"/>
          <w:marBottom w:val="0"/>
          <w:divBdr>
            <w:top w:val="none" w:sz="0" w:space="0" w:color="auto"/>
            <w:left w:val="none" w:sz="0" w:space="0" w:color="auto"/>
            <w:bottom w:val="none" w:sz="0" w:space="0" w:color="auto"/>
            <w:right w:val="none" w:sz="0" w:space="0" w:color="auto"/>
          </w:divBdr>
        </w:div>
      </w:divsChild>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59216713">
      <w:bodyDiv w:val="1"/>
      <w:marLeft w:val="0"/>
      <w:marRight w:val="0"/>
      <w:marTop w:val="0"/>
      <w:marBottom w:val="0"/>
      <w:divBdr>
        <w:top w:val="none" w:sz="0" w:space="0" w:color="auto"/>
        <w:left w:val="none" w:sz="0" w:space="0" w:color="auto"/>
        <w:bottom w:val="none" w:sz="0" w:space="0" w:color="auto"/>
        <w:right w:val="none" w:sz="0" w:space="0" w:color="auto"/>
      </w:divBdr>
      <w:divsChild>
        <w:div w:id="1565989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143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286393250">
      <w:bodyDiv w:val="1"/>
      <w:marLeft w:val="0"/>
      <w:marRight w:val="0"/>
      <w:marTop w:val="0"/>
      <w:marBottom w:val="0"/>
      <w:divBdr>
        <w:top w:val="none" w:sz="0" w:space="0" w:color="auto"/>
        <w:left w:val="none" w:sz="0" w:space="0" w:color="auto"/>
        <w:bottom w:val="none" w:sz="0" w:space="0" w:color="auto"/>
        <w:right w:val="none" w:sz="0" w:space="0" w:color="auto"/>
      </w:divBdr>
    </w:div>
    <w:div w:id="288317008">
      <w:bodyDiv w:val="1"/>
      <w:marLeft w:val="0"/>
      <w:marRight w:val="0"/>
      <w:marTop w:val="0"/>
      <w:marBottom w:val="0"/>
      <w:divBdr>
        <w:top w:val="none" w:sz="0" w:space="0" w:color="auto"/>
        <w:left w:val="none" w:sz="0" w:space="0" w:color="auto"/>
        <w:bottom w:val="none" w:sz="0" w:space="0" w:color="auto"/>
        <w:right w:val="none" w:sz="0" w:space="0" w:color="auto"/>
      </w:divBdr>
    </w:div>
    <w:div w:id="295068807">
      <w:bodyDiv w:val="1"/>
      <w:marLeft w:val="0"/>
      <w:marRight w:val="0"/>
      <w:marTop w:val="0"/>
      <w:marBottom w:val="0"/>
      <w:divBdr>
        <w:top w:val="none" w:sz="0" w:space="0" w:color="auto"/>
        <w:left w:val="none" w:sz="0" w:space="0" w:color="auto"/>
        <w:bottom w:val="none" w:sz="0" w:space="0" w:color="auto"/>
        <w:right w:val="none" w:sz="0" w:space="0" w:color="auto"/>
      </w:divBdr>
    </w:div>
    <w:div w:id="301543208">
      <w:bodyDiv w:val="1"/>
      <w:marLeft w:val="0"/>
      <w:marRight w:val="0"/>
      <w:marTop w:val="0"/>
      <w:marBottom w:val="0"/>
      <w:divBdr>
        <w:top w:val="none" w:sz="0" w:space="0" w:color="auto"/>
        <w:left w:val="none" w:sz="0" w:space="0" w:color="auto"/>
        <w:bottom w:val="none" w:sz="0" w:space="0" w:color="auto"/>
        <w:right w:val="none" w:sz="0" w:space="0" w:color="auto"/>
      </w:divBdr>
    </w:div>
    <w:div w:id="309990552">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002791">
      <w:bodyDiv w:val="1"/>
      <w:marLeft w:val="0"/>
      <w:marRight w:val="0"/>
      <w:marTop w:val="0"/>
      <w:marBottom w:val="0"/>
      <w:divBdr>
        <w:top w:val="none" w:sz="0" w:space="0" w:color="auto"/>
        <w:left w:val="none" w:sz="0" w:space="0" w:color="auto"/>
        <w:bottom w:val="none" w:sz="0" w:space="0" w:color="auto"/>
        <w:right w:val="none" w:sz="0" w:space="0" w:color="auto"/>
      </w:divBdr>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7756821">
      <w:bodyDiv w:val="1"/>
      <w:marLeft w:val="0"/>
      <w:marRight w:val="0"/>
      <w:marTop w:val="0"/>
      <w:marBottom w:val="0"/>
      <w:divBdr>
        <w:top w:val="none" w:sz="0" w:space="0" w:color="auto"/>
        <w:left w:val="none" w:sz="0" w:space="0" w:color="auto"/>
        <w:bottom w:val="none" w:sz="0" w:space="0" w:color="auto"/>
        <w:right w:val="none" w:sz="0" w:space="0" w:color="auto"/>
      </w:divBdr>
    </w:div>
    <w:div w:id="328757476">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348142871">
      <w:bodyDiv w:val="1"/>
      <w:marLeft w:val="0"/>
      <w:marRight w:val="0"/>
      <w:marTop w:val="0"/>
      <w:marBottom w:val="0"/>
      <w:divBdr>
        <w:top w:val="none" w:sz="0" w:space="0" w:color="auto"/>
        <w:left w:val="none" w:sz="0" w:space="0" w:color="auto"/>
        <w:bottom w:val="none" w:sz="0" w:space="0" w:color="auto"/>
        <w:right w:val="none" w:sz="0" w:space="0" w:color="auto"/>
      </w:divBdr>
      <w:divsChild>
        <w:div w:id="139883144">
          <w:marLeft w:val="0"/>
          <w:marRight w:val="0"/>
          <w:marTop w:val="0"/>
          <w:marBottom w:val="0"/>
          <w:divBdr>
            <w:top w:val="none" w:sz="0" w:space="0" w:color="auto"/>
            <w:left w:val="none" w:sz="0" w:space="0" w:color="auto"/>
            <w:bottom w:val="none" w:sz="0" w:space="0" w:color="auto"/>
            <w:right w:val="none" w:sz="0" w:space="0" w:color="auto"/>
          </w:divBdr>
        </w:div>
        <w:div w:id="508373489">
          <w:marLeft w:val="0"/>
          <w:marRight w:val="0"/>
          <w:marTop w:val="0"/>
          <w:marBottom w:val="0"/>
          <w:divBdr>
            <w:top w:val="none" w:sz="0" w:space="0" w:color="auto"/>
            <w:left w:val="none" w:sz="0" w:space="0" w:color="auto"/>
            <w:bottom w:val="none" w:sz="0" w:space="0" w:color="auto"/>
            <w:right w:val="none" w:sz="0" w:space="0" w:color="auto"/>
          </w:divBdr>
          <w:divsChild>
            <w:div w:id="404642306">
              <w:marLeft w:val="0"/>
              <w:marRight w:val="0"/>
              <w:marTop w:val="0"/>
              <w:marBottom w:val="0"/>
              <w:divBdr>
                <w:top w:val="none" w:sz="0" w:space="0" w:color="auto"/>
                <w:left w:val="none" w:sz="0" w:space="0" w:color="auto"/>
                <w:bottom w:val="none" w:sz="0" w:space="0" w:color="auto"/>
                <w:right w:val="none" w:sz="0" w:space="0" w:color="auto"/>
              </w:divBdr>
              <w:divsChild>
                <w:div w:id="20938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132516">
      <w:bodyDiv w:val="1"/>
      <w:marLeft w:val="0"/>
      <w:marRight w:val="0"/>
      <w:marTop w:val="0"/>
      <w:marBottom w:val="0"/>
      <w:divBdr>
        <w:top w:val="none" w:sz="0" w:space="0" w:color="auto"/>
        <w:left w:val="none" w:sz="0" w:space="0" w:color="auto"/>
        <w:bottom w:val="none" w:sz="0" w:space="0" w:color="auto"/>
        <w:right w:val="none" w:sz="0" w:space="0" w:color="auto"/>
      </w:divBdr>
    </w:div>
    <w:div w:id="366490571">
      <w:bodyDiv w:val="1"/>
      <w:marLeft w:val="0"/>
      <w:marRight w:val="0"/>
      <w:marTop w:val="0"/>
      <w:marBottom w:val="0"/>
      <w:divBdr>
        <w:top w:val="none" w:sz="0" w:space="0" w:color="auto"/>
        <w:left w:val="none" w:sz="0" w:space="0" w:color="auto"/>
        <w:bottom w:val="none" w:sz="0" w:space="0" w:color="auto"/>
        <w:right w:val="none" w:sz="0" w:space="0" w:color="auto"/>
      </w:divBdr>
      <w:divsChild>
        <w:div w:id="652292217">
          <w:marLeft w:val="0"/>
          <w:marRight w:val="0"/>
          <w:marTop w:val="0"/>
          <w:marBottom w:val="0"/>
          <w:divBdr>
            <w:top w:val="none" w:sz="0" w:space="0" w:color="auto"/>
            <w:left w:val="none" w:sz="0" w:space="0" w:color="auto"/>
            <w:bottom w:val="none" w:sz="0" w:space="0" w:color="auto"/>
            <w:right w:val="none" w:sz="0" w:space="0" w:color="auto"/>
          </w:divBdr>
          <w:divsChild>
            <w:div w:id="757092288">
              <w:marLeft w:val="0"/>
              <w:marRight w:val="0"/>
              <w:marTop w:val="0"/>
              <w:marBottom w:val="0"/>
              <w:divBdr>
                <w:top w:val="none" w:sz="0" w:space="0" w:color="auto"/>
                <w:left w:val="none" w:sz="0" w:space="0" w:color="auto"/>
                <w:bottom w:val="none" w:sz="0" w:space="0" w:color="auto"/>
                <w:right w:val="none" w:sz="0" w:space="0" w:color="auto"/>
              </w:divBdr>
              <w:divsChild>
                <w:div w:id="1001154158">
                  <w:marLeft w:val="0"/>
                  <w:marRight w:val="0"/>
                  <w:marTop w:val="0"/>
                  <w:marBottom w:val="0"/>
                  <w:divBdr>
                    <w:top w:val="none" w:sz="0" w:space="0" w:color="auto"/>
                    <w:left w:val="none" w:sz="0" w:space="0" w:color="auto"/>
                    <w:bottom w:val="none" w:sz="0" w:space="0" w:color="auto"/>
                    <w:right w:val="none" w:sz="0" w:space="0" w:color="auto"/>
                  </w:divBdr>
                  <w:divsChild>
                    <w:div w:id="19454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13410">
      <w:bodyDiv w:val="1"/>
      <w:marLeft w:val="0"/>
      <w:marRight w:val="0"/>
      <w:marTop w:val="0"/>
      <w:marBottom w:val="0"/>
      <w:divBdr>
        <w:top w:val="none" w:sz="0" w:space="0" w:color="auto"/>
        <w:left w:val="none" w:sz="0" w:space="0" w:color="auto"/>
        <w:bottom w:val="none" w:sz="0" w:space="0" w:color="auto"/>
        <w:right w:val="none" w:sz="0" w:space="0" w:color="auto"/>
      </w:divBdr>
    </w:div>
    <w:div w:id="388235430">
      <w:bodyDiv w:val="1"/>
      <w:marLeft w:val="0"/>
      <w:marRight w:val="0"/>
      <w:marTop w:val="0"/>
      <w:marBottom w:val="0"/>
      <w:divBdr>
        <w:top w:val="none" w:sz="0" w:space="0" w:color="auto"/>
        <w:left w:val="none" w:sz="0" w:space="0" w:color="auto"/>
        <w:bottom w:val="none" w:sz="0" w:space="0" w:color="auto"/>
        <w:right w:val="none" w:sz="0" w:space="0" w:color="auto"/>
      </w:divBdr>
    </w:div>
    <w:div w:id="392000124">
      <w:bodyDiv w:val="1"/>
      <w:marLeft w:val="0"/>
      <w:marRight w:val="0"/>
      <w:marTop w:val="0"/>
      <w:marBottom w:val="0"/>
      <w:divBdr>
        <w:top w:val="none" w:sz="0" w:space="0" w:color="auto"/>
        <w:left w:val="none" w:sz="0" w:space="0" w:color="auto"/>
        <w:bottom w:val="none" w:sz="0" w:space="0" w:color="auto"/>
        <w:right w:val="none" w:sz="0" w:space="0" w:color="auto"/>
      </w:divBdr>
    </w:div>
    <w:div w:id="403525069">
      <w:bodyDiv w:val="1"/>
      <w:marLeft w:val="0"/>
      <w:marRight w:val="0"/>
      <w:marTop w:val="0"/>
      <w:marBottom w:val="0"/>
      <w:divBdr>
        <w:top w:val="none" w:sz="0" w:space="0" w:color="auto"/>
        <w:left w:val="none" w:sz="0" w:space="0" w:color="auto"/>
        <w:bottom w:val="none" w:sz="0" w:space="0" w:color="auto"/>
        <w:right w:val="none" w:sz="0" w:space="0" w:color="auto"/>
      </w:divBdr>
    </w:div>
    <w:div w:id="407071834">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44085019">
      <w:bodyDiv w:val="1"/>
      <w:marLeft w:val="0"/>
      <w:marRight w:val="0"/>
      <w:marTop w:val="0"/>
      <w:marBottom w:val="0"/>
      <w:divBdr>
        <w:top w:val="none" w:sz="0" w:space="0" w:color="auto"/>
        <w:left w:val="none" w:sz="0" w:space="0" w:color="auto"/>
        <w:bottom w:val="none" w:sz="0" w:space="0" w:color="auto"/>
        <w:right w:val="none" w:sz="0" w:space="0" w:color="auto"/>
      </w:divBdr>
    </w:div>
    <w:div w:id="444349207">
      <w:bodyDiv w:val="1"/>
      <w:marLeft w:val="0"/>
      <w:marRight w:val="0"/>
      <w:marTop w:val="0"/>
      <w:marBottom w:val="0"/>
      <w:divBdr>
        <w:top w:val="none" w:sz="0" w:space="0" w:color="auto"/>
        <w:left w:val="none" w:sz="0" w:space="0" w:color="auto"/>
        <w:bottom w:val="none" w:sz="0" w:space="0" w:color="auto"/>
        <w:right w:val="none" w:sz="0" w:space="0" w:color="auto"/>
      </w:divBdr>
    </w:div>
    <w:div w:id="454981361">
      <w:bodyDiv w:val="1"/>
      <w:marLeft w:val="0"/>
      <w:marRight w:val="0"/>
      <w:marTop w:val="0"/>
      <w:marBottom w:val="0"/>
      <w:divBdr>
        <w:top w:val="none" w:sz="0" w:space="0" w:color="auto"/>
        <w:left w:val="none" w:sz="0" w:space="0" w:color="auto"/>
        <w:bottom w:val="none" w:sz="0" w:space="0" w:color="auto"/>
        <w:right w:val="none" w:sz="0" w:space="0" w:color="auto"/>
      </w:divBdr>
    </w:div>
    <w:div w:id="455677962">
      <w:bodyDiv w:val="1"/>
      <w:marLeft w:val="0"/>
      <w:marRight w:val="0"/>
      <w:marTop w:val="0"/>
      <w:marBottom w:val="0"/>
      <w:divBdr>
        <w:top w:val="none" w:sz="0" w:space="0" w:color="auto"/>
        <w:left w:val="none" w:sz="0" w:space="0" w:color="auto"/>
        <w:bottom w:val="none" w:sz="0" w:space="0" w:color="auto"/>
        <w:right w:val="none" w:sz="0" w:space="0" w:color="auto"/>
      </w:divBdr>
      <w:divsChild>
        <w:div w:id="20129762">
          <w:marLeft w:val="0"/>
          <w:marRight w:val="0"/>
          <w:marTop w:val="0"/>
          <w:marBottom w:val="0"/>
          <w:divBdr>
            <w:top w:val="none" w:sz="0" w:space="0" w:color="auto"/>
            <w:left w:val="none" w:sz="0" w:space="0" w:color="auto"/>
            <w:bottom w:val="none" w:sz="0" w:space="0" w:color="auto"/>
            <w:right w:val="none" w:sz="0" w:space="0" w:color="auto"/>
          </w:divBdr>
          <w:divsChild>
            <w:div w:id="1562591140">
              <w:marLeft w:val="0"/>
              <w:marRight w:val="0"/>
              <w:marTop w:val="0"/>
              <w:marBottom w:val="0"/>
              <w:divBdr>
                <w:top w:val="none" w:sz="0" w:space="0" w:color="auto"/>
                <w:left w:val="none" w:sz="0" w:space="0" w:color="auto"/>
                <w:bottom w:val="none" w:sz="0" w:space="0" w:color="auto"/>
                <w:right w:val="none" w:sz="0" w:space="0" w:color="auto"/>
              </w:divBdr>
              <w:divsChild>
                <w:div w:id="921841586">
                  <w:marLeft w:val="0"/>
                  <w:marRight w:val="0"/>
                  <w:marTop w:val="0"/>
                  <w:marBottom w:val="0"/>
                  <w:divBdr>
                    <w:top w:val="none" w:sz="0" w:space="0" w:color="auto"/>
                    <w:left w:val="none" w:sz="0" w:space="0" w:color="auto"/>
                    <w:bottom w:val="none" w:sz="0" w:space="0" w:color="auto"/>
                    <w:right w:val="none" w:sz="0" w:space="0" w:color="auto"/>
                  </w:divBdr>
                  <w:divsChild>
                    <w:div w:id="5011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237396">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474761915">
      <w:bodyDiv w:val="1"/>
      <w:marLeft w:val="0"/>
      <w:marRight w:val="0"/>
      <w:marTop w:val="0"/>
      <w:marBottom w:val="0"/>
      <w:divBdr>
        <w:top w:val="none" w:sz="0" w:space="0" w:color="auto"/>
        <w:left w:val="none" w:sz="0" w:space="0" w:color="auto"/>
        <w:bottom w:val="none" w:sz="0" w:space="0" w:color="auto"/>
        <w:right w:val="none" w:sz="0" w:space="0" w:color="auto"/>
      </w:divBdr>
    </w:div>
    <w:div w:id="489367859">
      <w:bodyDiv w:val="1"/>
      <w:marLeft w:val="0"/>
      <w:marRight w:val="0"/>
      <w:marTop w:val="0"/>
      <w:marBottom w:val="0"/>
      <w:divBdr>
        <w:top w:val="none" w:sz="0" w:space="0" w:color="auto"/>
        <w:left w:val="none" w:sz="0" w:space="0" w:color="auto"/>
        <w:bottom w:val="none" w:sz="0" w:space="0" w:color="auto"/>
        <w:right w:val="none" w:sz="0" w:space="0" w:color="auto"/>
      </w:divBdr>
    </w:div>
    <w:div w:id="492375680">
      <w:bodyDiv w:val="1"/>
      <w:marLeft w:val="0"/>
      <w:marRight w:val="0"/>
      <w:marTop w:val="0"/>
      <w:marBottom w:val="0"/>
      <w:divBdr>
        <w:top w:val="none" w:sz="0" w:space="0" w:color="auto"/>
        <w:left w:val="none" w:sz="0" w:space="0" w:color="auto"/>
        <w:bottom w:val="none" w:sz="0" w:space="0" w:color="auto"/>
        <w:right w:val="none" w:sz="0" w:space="0" w:color="auto"/>
      </w:divBdr>
    </w:div>
    <w:div w:id="494341206">
      <w:bodyDiv w:val="1"/>
      <w:marLeft w:val="0"/>
      <w:marRight w:val="0"/>
      <w:marTop w:val="0"/>
      <w:marBottom w:val="0"/>
      <w:divBdr>
        <w:top w:val="none" w:sz="0" w:space="0" w:color="auto"/>
        <w:left w:val="none" w:sz="0" w:space="0" w:color="auto"/>
        <w:bottom w:val="none" w:sz="0" w:space="0" w:color="auto"/>
        <w:right w:val="none" w:sz="0" w:space="0" w:color="auto"/>
      </w:divBdr>
      <w:divsChild>
        <w:div w:id="705906577">
          <w:marLeft w:val="0"/>
          <w:marRight w:val="0"/>
          <w:marTop w:val="0"/>
          <w:marBottom w:val="0"/>
          <w:divBdr>
            <w:top w:val="none" w:sz="0" w:space="0" w:color="auto"/>
            <w:left w:val="none" w:sz="0" w:space="0" w:color="auto"/>
            <w:bottom w:val="none" w:sz="0" w:space="0" w:color="auto"/>
            <w:right w:val="none" w:sz="0" w:space="0" w:color="auto"/>
          </w:divBdr>
          <w:divsChild>
            <w:div w:id="1280450240">
              <w:marLeft w:val="0"/>
              <w:marRight w:val="0"/>
              <w:marTop w:val="0"/>
              <w:marBottom w:val="0"/>
              <w:divBdr>
                <w:top w:val="none" w:sz="0" w:space="0" w:color="auto"/>
                <w:left w:val="none" w:sz="0" w:space="0" w:color="auto"/>
                <w:bottom w:val="none" w:sz="0" w:space="0" w:color="auto"/>
                <w:right w:val="none" w:sz="0" w:space="0" w:color="auto"/>
              </w:divBdr>
              <w:divsChild>
                <w:div w:id="380399315">
                  <w:marLeft w:val="0"/>
                  <w:marRight w:val="0"/>
                  <w:marTop w:val="0"/>
                  <w:marBottom w:val="0"/>
                  <w:divBdr>
                    <w:top w:val="none" w:sz="0" w:space="0" w:color="auto"/>
                    <w:left w:val="none" w:sz="0" w:space="0" w:color="auto"/>
                    <w:bottom w:val="none" w:sz="0" w:space="0" w:color="auto"/>
                    <w:right w:val="none" w:sz="0" w:space="0" w:color="auto"/>
                  </w:divBdr>
                  <w:divsChild>
                    <w:div w:id="8084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027910">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14655512">
      <w:bodyDiv w:val="1"/>
      <w:marLeft w:val="0"/>
      <w:marRight w:val="0"/>
      <w:marTop w:val="0"/>
      <w:marBottom w:val="0"/>
      <w:divBdr>
        <w:top w:val="none" w:sz="0" w:space="0" w:color="auto"/>
        <w:left w:val="none" w:sz="0" w:space="0" w:color="auto"/>
        <w:bottom w:val="none" w:sz="0" w:space="0" w:color="auto"/>
        <w:right w:val="none" w:sz="0" w:space="0" w:color="auto"/>
      </w:divBdr>
    </w:div>
    <w:div w:id="520630057">
      <w:bodyDiv w:val="1"/>
      <w:marLeft w:val="0"/>
      <w:marRight w:val="0"/>
      <w:marTop w:val="0"/>
      <w:marBottom w:val="0"/>
      <w:divBdr>
        <w:top w:val="none" w:sz="0" w:space="0" w:color="auto"/>
        <w:left w:val="none" w:sz="0" w:space="0" w:color="auto"/>
        <w:bottom w:val="none" w:sz="0" w:space="0" w:color="auto"/>
        <w:right w:val="none" w:sz="0" w:space="0" w:color="auto"/>
      </w:divBdr>
    </w:div>
    <w:div w:id="535704477">
      <w:bodyDiv w:val="1"/>
      <w:marLeft w:val="0"/>
      <w:marRight w:val="0"/>
      <w:marTop w:val="0"/>
      <w:marBottom w:val="0"/>
      <w:divBdr>
        <w:top w:val="none" w:sz="0" w:space="0" w:color="auto"/>
        <w:left w:val="none" w:sz="0" w:space="0" w:color="auto"/>
        <w:bottom w:val="none" w:sz="0" w:space="0" w:color="auto"/>
        <w:right w:val="none" w:sz="0" w:space="0" w:color="auto"/>
      </w:divBdr>
    </w:div>
    <w:div w:id="545600842">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7015533">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60948430">
      <w:bodyDiv w:val="1"/>
      <w:marLeft w:val="0"/>
      <w:marRight w:val="0"/>
      <w:marTop w:val="0"/>
      <w:marBottom w:val="0"/>
      <w:divBdr>
        <w:top w:val="none" w:sz="0" w:space="0" w:color="auto"/>
        <w:left w:val="none" w:sz="0" w:space="0" w:color="auto"/>
        <w:bottom w:val="none" w:sz="0" w:space="0" w:color="auto"/>
        <w:right w:val="none" w:sz="0" w:space="0" w:color="auto"/>
      </w:divBdr>
    </w:div>
    <w:div w:id="562330342">
      <w:bodyDiv w:val="1"/>
      <w:marLeft w:val="0"/>
      <w:marRight w:val="0"/>
      <w:marTop w:val="0"/>
      <w:marBottom w:val="0"/>
      <w:divBdr>
        <w:top w:val="none" w:sz="0" w:space="0" w:color="auto"/>
        <w:left w:val="none" w:sz="0" w:space="0" w:color="auto"/>
        <w:bottom w:val="none" w:sz="0" w:space="0" w:color="auto"/>
        <w:right w:val="none" w:sz="0" w:space="0" w:color="auto"/>
      </w:divBdr>
    </w:div>
    <w:div w:id="565647933">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7987197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1887593">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27014165">
      <w:bodyDiv w:val="1"/>
      <w:marLeft w:val="0"/>
      <w:marRight w:val="0"/>
      <w:marTop w:val="0"/>
      <w:marBottom w:val="0"/>
      <w:divBdr>
        <w:top w:val="none" w:sz="0" w:space="0" w:color="auto"/>
        <w:left w:val="none" w:sz="0" w:space="0" w:color="auto"/>
        <w:bottom w:val="none" w:sz="0" w:space="0" w:color="auto"/>
        <w:right w:val="none" w:sz="0" w:space="0" w:color="auto"/>
      </w:divBdr>
      <w:divsChild>
        <w:div w:id="549655734">
          <w:marLeft w:val="0"/>
          <w:marRight w:val="0"/>
          <w:marTop w:val="0"/>
          <w:marBottom w:val="0"/>
          <w:divBdr>
            <w:top w:val="none" w:sz="0" w:space="0" w:color="auto"/>
            <w:left w:val="none" w:sz="0" w:space="0" w:color="auto"/>
            <w:bottom w:val="none" w:sz="0" w:space="0" w:color="auto"/>
            <w:right w:val="none" w:sz="0" w:space="0" w:color="auto"/>
          </w:divBdr>
          <w:divsChild>
            <w:div w:id="308831897">
              <w:marLeft w:val="0"/>
              <w:marRight w:val="0"/>
              <w:marTop w:val="0"/>
              <w:marBottom w:val="0"/>
              <w:divBdr>
                <w:top w:val="none" w:sz="0" w:space="0" w:color="auto"/>
                <w:left w:val="none" w:sz="0" w:space="0" w:color="auto"/>
                <w:bottom w:val="none" w:sz="0" w:space="0" w:color="auto"/>
                <w:right w:val="none" w:sz="0" w:space="0" w:color="auto"/>
              </w:divBdr>
              <w:divsChild>
                <w:div w:id="696857164">
                  <w:marLeft w:val="0"/>
                  <w:marRight w:val="0"/>
                  <w:marTop w:val="0"/>
                  <w:marBottom w:val="0"/>
                  <w:divBdr>
                    <w:top w:val="none" w:sz="0" w:space="0" w:color="auto"/>
                    <w:left w:val="none" w:sz="0" w:space="0" w:color="auto"/>
                    <w:bottom w:val="none" w:sz="0" w:space="0" w:color="auto"/>
                    <w:right w:val="none" w:sz="0" w:space="0" w:color="auto"/>
                  </w:divBdr>
                  <w:divsChild>
                    <w:div w:id="13295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23984">
      <w:bodyDiv w:val="1"/>
      <w:marLeft w:val="0"/>
      <w:marRight w:val="0"/>
      <w:marTop w:val="0"/>
      <w:marBottom w:val="0"/>
      <w:divBdr>
        <w:top w:val="none" w:sz="0" w:space="0" w:color="auto"/>
        <w:left w:val="none" w:sz="0" w:space="0" w:color="auto"/>
        <w:bottom w:val="none" w:sz="0" w:space="0" w:color="auto"/>
        <w:right w:val="none" w:sz="0" w:space="0" w:color="auto"/>
      </w:divBdr>
      <w:divsChild>
        <w:div w:id="1495757890">
          <w:marLeft w:val="0"/>
          <w:marRight w:val="0"/>
          <w:marTop w:val="0"/>
          <w:marBottom w:val="0"/>
          <w:divBdr>
            <w:top w:val="none" w:sz="0" w:space="0" w:color="auto"/>
            <w:left w:val="none" w:sz="0" w:space="0" w:color="auto"/>
            <w:bottom w:val="none" w:sz="0" w:space="0" w:color="auto"/>
            <w:right w:val="none" w:sz="0" w:space="0" w:color="auto"/>
          </w:divBdr>
          <w:divsChild>
            <w:div w:id="873999686">
              <w:marLeft w:val="0"/>
              <w:marRight w:val="0"/>
              <w:marTop w:val="0"/>
              <w:marBottom w:val="0"/>
              <w:divBdr>
                <w:top w:val="none" w:sz="0" w:space="0" w:color="auto"/>
                <w:left w:val="none" w:sz="0" w:space="0" w:color="auto"/>
                <w:bottom w:val="none" w:sz="0" w:space="0" w:color="auto"/>
                <w:right w:val="none" w:sz="0" w:space="0" w:color="auto"/>
              </w:divBdr>
              <w:divsChild>
                <w:div w:id="920912057">
                  <w:marLeft w:val="0"/>
                  <w:marRight w:val="0"/>
                  <w:marTop w:val="0"/>
                  <w:marBottom w:val="0"/>
                  <w:divBdr>
                    <w:top w:val="none" w:sz="0" w:space="0" w:color="auto"/>
                    <w:left w:val="none" w:sz="0" w:space="0" w:color="auto"/>
                    <w:bottom w:val="none" w:sz="0" w:space="0" w:color="auto"/>
                    <w:right w:val="none" w:sz="0" w:space="0" w:color="auto"/>
                  </w:divBdr>
                  <w:divsChild>
                    <w:div w:id="4223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53073970">
      <w:bodyDiv w:val="1"/>
      <w:marLeft w:val="0"/>
      <w:marRight w:val="0"/>
      <w:marTop w:val="0"/>
      <w:marBottom w:val="0"/>
      <w:divBdr>
        <w:top w:val="none" w:sz="0" w:space="0" w:color="auto"/>
        <w:left w:val="none" w:sz="0" w:space="0" w:color="auto"/>
        <w:bottom w:val="none" w:sz="0" w:space="0" w:color="auto"/>
        <w:right w:val="none" w:sz="0" w:space="0" w:color="auto"/>
      </w:divBdr>
    </w:div>
    <w:div w:id="665474584">
      <w:bodyDiv w:val="1"/>
      <w:marLeft w:val="0"/>
      <w:marRight w:val="0"/>
      <w:marTop w:val="0"/>
      <w:marBottom w:val="0"/>
      <w:divBdr>
        <w:top w:val="none" w:sz="0" w:space="0" w:color="auto"/>
        <w:left w:val="none" w:sz="0" w:space="0" w:color="auto"/>
        <w:bottom w:val="none" w:sz="0" w:space="0" w:color="auto"/>
        <w:right w:val="none" w:sz="0" w:space="0" w:color="auto"/>
      </w:divBdr>
    </w:div>
    <w:div w:id="665671650">
      <w:bodyDiv w:val="1"/>
      <w:marLeft w:val="0"/>
      <w:marRight w:val="0"/>
      <w:marTop w:val="0"/>
      <w:marBottom w:val="0"/>
      <w:divBdr>
        <w:top w:val="none" w:sz="0" w:space="0" w:color="auto"/>
        <w:left w:val="none" w:sz="0" w:space="0" w:color="auto"/>
        <w:bottom w:val="none" w:sz="0" w:space="0" w:color="auto"/>
        <w:right w:val="none" w:sz="0" w:space="0" w:color="auto"/>
      </w:divBdr>
    </w:div>
    <w:div w:id="667288710">
      <w:bodyDiv w:val="1"/>
      <w:marLeft w:val="0"/>
      <w:marRight w:val="0"/>
      <w:marTop w:val="0"/>
      <w:marBottom w:val="0"/>
      <w:divBdr>
        <w:top w:val="none" w:sz="0" w:space="0" w:color="auto"/>
        <w:left w:val="none" w:sz="0" w:space="0" w:color="auto"/>
        <w:bottom w:val="none" w:sz="0" w:space="0" w:color="auto"/>
        <w:right w:val="none" w:sz="0" w:space="0" w:color="auto"/>
      </w:divBdr>
      <w:divsChild>
        <w:div w:id="1446534658">
          <w:marLeft w:val="0"/>
          <w:marRight w:val="0"/>
          <w:marTop w:val="0"/>
          <w:marBottom w:val="0"/>
          <w:divBdr>
            <w:top w:val="none" w:sz="0" w:space="0" w:color="auto"/>
            <w:left w:val="none" w:sz="0" w:space="0" w:color="auto"/>
            <w:bottom w:val="none" w:sz="0" w:space="0" w:color="auto"/>
            <w:right w:val="none" w:sz="0" w:space="0" w:color="auto"/>
          </w:divBdr>
          <w:divsChild>
            <w:div w:id="906963222">
              <w:marLeft w:val="0"/>
              <w:marRight w:val="0"/>
              <w:marTop w:val="0"/>
              <w:marBottom w:val="0"/>
              <w:divBdr>
                <w:top w:val="none" w:sz="0" w:space="0" w:color="auto"/>
                <w:left w:val="none" w:sz="0" w:space="0" w:color="auto"/>
                <w:bottom w:val="none" w:sz="0" w:space="0" w:color="auto"/>
                <w:right w:val="none" w:sz="0" w:space="0" w:color="auto"/>
              </w:divBdr>
              <w:divsChild>
                <w:div w:id="2120487925">
                  <w:marLeft w:val="0"/>
                  <w:marRight w:val="0"/>
                  <w:marTop w:val="0"/>
                  <w:marBottom w:val="0"/>
                  <w:divBdr>
                    <w:top w:val="none" w:sz="0" w:space="0" w:color="auto"/>
                    <w:left w:val="none" w:sz="0" w:space="0" w:color="auto"/>
                    <w:bottom w:val="none" w:sz="0" w:space="0" w:color="auto"/>
                    <w:right w:val="none" w:sz="0" w:space="0" w:color="auto"/>
                  </w:divBdr>
                  <w:divsChild>
                    <w:div w:id="15414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644687">
      <w:bodyDiv w:val="1"/>
      <w:marLeft w:val="0"/>
      <w:marRight w:val="0"/>
      <w:marTop w:val="0"/>
      <w:marBottom w:val="0"/>
      <w:divBdr>
        <w:top w:val="none" w:sz="0" w:space="0" w:color="auto"/>
        <w:left w:val="none" w:sz="0" w:space="0" w:color="auto"/>
        <w:bottom w:val="none" w:sz="0" w:space="0" w:color="auto"/>
        <w:right w:val="none" w:sz="0" w:space="0" w:color="auto"/>
      </w:divBdr>
    </w:div>
    <w:div w:id="672293430">
      <w:bodyDiv w:val="1"/>
      <w:marLeft w:val="0"/>
      <w:marRight w:val="0"/>
      <w:marTop w:val="0"/>
      <w:marBottom w:val="0"/>
      <w:divBdr>
        <w:top w:val="none" w:sz="0" w:space="0" w:color="auto"/>
        <w:left w:val="none" w:sz="0" w:space="0" w:color="auto"/>
        <w:bottom w:val="none" w:sz="0" w:space="0" w:color="auto"/>
        <w:right w:val="none" w:sz="0" w:space="0" w:color="auto"/>
      </w:divBdr>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79694601">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694579748">
      <w:bodyDiv w:val="1"/>
      <w:marLeft w:val="0"/>
      <w:marRight w:val="0"/>
      <w:marTop w:val="0"/>
      <w:marBottom w:val="0"/>
      <w:divBdr>
        <w:top w:val="none" w:sz="0" w:space="0" w:color="auto"/>
        <w:left w:val="none" w:sz="0" w:space="0" w:color="auto"/>
        <w:bottom w:val="none" w:sz="0" w:space="0" w:color="auto"/>
        <w:right w:val="none" w:sz="0" w:space="0" w:color="auto"/>
      </w:divBdr>
      <w:divsChild>
        <w:div w:id="860822383">
          <w:marLeft w:val="0"/>
          <w:marRight w:val="0"/>
          <w:marTop w:val="0"/>
          <w:marBottom w:val="450"/>
          <w:divBdr>
            <w:top w:val="none" w:sz="0" w:space="0" w:color="auto"/>
            <w:left w:val="none" w:sz="0" w:space="0" w:color="auto"/>
            <w:bottom w:val="none" w:sz="0" w:space="0" w:color="auto"/>
            <w:right w:val="single" w:sz="6" w:space="23" w:color="CCCCCC"/>
          </w:divBdr>
          <w:divsChild>
            <w:div w:id="1805930052">
              <w:marLeft w:val="0"/>
              <w:marRight w:val="0"/>
              <w:marTop w:val="0"/>
              <w:marBottom w:val="0"/>
              <w:divBdr>
                <w:top w:val="none" w:sz="0" w:space="0" w:color="auto"/>
                <w:left w:val="none" w:sz="0" w:space="0" w:color="auto"/>
                <w:bottom w:val="none" w:sz="0" w:space="0" w:color="auto"/>
                <w:right w:val="none" w:sz="0" w:space="0" w:color="auto"/>
              </w:divBdr>
              <w:divsChild>
                <w:div w:id="50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31">
          <w:marLeft w:val="0"/>
          <w:marRight w:val="0"/>
          <w:marTop w:val="0"/>
          <w:marBottom w:val="0"/>
          <w:divBdr>
            <w:top w:val="none" w:sz="0" w:space="0" w:color="auto"/>
            <w:left w:val="none" w:sz="0" w:space="0" w:color="auto"/>
            <w:bottom w:val="none" w:sz="0" w:space="0" w:color="auto"/>
            <w:right w:val="none" w:sz="0" w:space="0" w:color="auto"/>
          </w:divBdr>
          <w:divsChild>
            <w:div w:id="1269511781">
              <w:marLeft w:val="0"/>
              <w:marRight w:val="0"/>
              <w:marTop w:val="0"/>
              <w:marBottom w:val="0"/>
              <w:divBdr>
                <w:top w:val="none" w:sz="0" w:space="0" w:color="auto"/>
                <w:left w:val="none" w:sz="0" w:space="0" w:color="auto"/>
                <w:bottom w:val="none" w:sz="0" w:space="0" w:color="auto"/>
                <w:right w:val="none" w:sz="0" w:space="0" w:color="auto"/>
              </w:divBdr>
              <w:divsChild>
                <w:div w:id="19879278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2900333">
      <w:bodyDiv w:val="1"/>
      <w:marLeft w:val="0"/>
      <w:marRight w:val="0"/>
      <w:marTop w:val="0"/>
      <w:marBottom w:val="0"/>
      <w:divBdr>
        <w:top w:val="none" w:sz="0" w:space="0" w:color="auto"/>
        <w:left w:val="none" w:sz="0" w:space="0" w:color="auto"/>
        <w:bottom w:val="none" w:sz="0" w:space="0" w:color="auto"/>
        <w:right w:val="none" w:sz="0" w:space="0" w:color="auto"/>
      </w:divBdr>
    </w:div>
    <w:div w:id="703363238">
      <w:bodyDiv w:val="1"/>
      <w:marLeft w:val="0"/>
      <w:marRight w:val="0"/>
      <w:marTop w:val="0"/>
      <w:marBottom w:val="0"/>
      <w:divBdr>
        <w:top w:val="none" w:sz="0" w:space="0" w:color="auto"/>
        <w:left w:val="none" w:sz="0" w:space="0" w:color="auto"/>
        <w:bottom w:val="none" w:sz="0" w:space="0" w:color="auto"/>
        <w:right w:val="none" w:sz="0" w:space="0" w:color="auto"/>
      </w:divBdr>
    </w:div>
    <w:div w:id="706105088">
      <w:bodyDiv w:val="1"/>
      <w:marLeft w:val="0"/>
      <w:marRight w:val="0"/>
      <w:marTop w:val="0"/>
      <w:marBottom w:val="0"/>
      <w:divBdr>
        <w:top w:val="none" w:sz="0" w:space="0" w:color="auto"/>
        <w:left w:val="none" w:sz="0" w:space="0" w:color="auto"/>
        <w:bottom w:val="none" w:sz="0" w:space="0" w:color="auto"/>
        <w:right w:val="none" w:sz="0" w:space="0" w:color="auto"/>
      </w:divBdr>
    </w:div>
    <w:div w:id="713771396">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28263353">
      <w:bodyDiv w:val="1"/>
      <w:marLeft w:val="0"/>
      <w:marRight w:val="0"/>
      <w:marTop w:val="0"/>
      <w:marBottom w:val="0"/>
      <w:divBdr>
        <w:top w:val="none" w:sz="0" w:space="0" w:color="auto"/>
        <w:left w:val="none" w:sz="0" w:space="0" w:color="auto"/>
        <w:bottom w:val="none" w:sz="0" w:space="0" w:color="auto"/>
        <w:right w:val="none" w:sz="0" w:space="0" w:color="auto"/>
      </w:divBdr>
    </w:div>
    <w:div w:id="742799648">
      <w:bodyDiv w:val="1"/>
      <w:marLeft w:val="0"/>
      <w:marRight w:val="0"/>
      <w:marTop w:val="0"/>
      <w:marBottom w:val="0"/>
      <w:divBdr>
        <w:top w:val="none" w:sz="0" w:space="0" w:color="auto"/>
        <w:left w:val="none" w:sz="0" w:space="0" w:color="auto"/>
        <w:bottom w:val="none" w:sz="0" w:space="0" w:color="auto"/>
        <w:right w:val="none" w:sz="0" w:space="0" w:color="auto"/>
      </w:divBdr>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58332567">
      <w:bodyDiv w:val="1"/>
      <w:marLeft w:val="0"/>
      <w:marRight w:val="0"/>
      <w:marTop w:val="0"/>
      <w:marBottom w:val="0"/>
      <w:divBdr>
        <w:top w:val="none" w:sz="0" w:space="0" w:color="auto"/>
        <w:left w:val="none" w:sz="0" w:space="0" w:color="auto"/>
        <w:bottom w:val="none" w:sz="0" w:space="0" w:color="auto"/>
        <w:right w:val="none" w:sz="0" w:space="0" w:color="auto"/>
      </w:divBdr>
    </w:div>
    <w:div w:id="761805845">
      <w:bodyDiv w:val="1"/>
      <w:marLeft w:val="0"/>
      <w:marRight w:val="0"/>
      <w:marTop w:val="0"/>
      <w:marBottom w:val="0"/>
      <w:divBdr>
        <w:top w:val="none" w:sz="0" w:space="0" w:color="auto"/>
        <w:left w:val="none" w:sz="0" w:space="0" w:color="auto"/>
        <w:bottom w:val="none" w:sz="0" w:space="0" w:color="auto"/>
        <w:right w:val="none" w:sz="0" w:space="0" w:color="auto"/>
      </w:divBdr>
    </w:div>
    <w:div w:id="763955602">
      <w:bodyDiv w:val="1"/>
      <w:marLeft w:val="0"/>
      <w:marRight w:val="0"/>
      <w:marTop w:val="0"/>
      <w:marBottom w:val="0"/>
      <w:divBdr>
        <w:top w:val="none" w:sz="0" w:space="0" w:color="auto"/>
        <w:left w:val="none" w:sz="0" w:space="0" w:color="auto"/>
        <w:bottom w:val="none" w:sz="0" w:space="0" w:color="auto"/>
        <w:right w:val="none" w:sz="0" w:space="0" w:color="auto"/>
      </w:divBdr>
    </w:div>
    <w:div w:id="775173775">
      <w:bodyDiv w:val="1"/>
      <w:marLeft w:val="0"/>
      <w:marRight w:val="0"/>
      <w:marTop w:val="0"/>
      <w:marBottom w:val="0"/>
      <w:divBdr>
        <w:top w:val="none" w:sz="0" w:space="0" w:color="auto"/>
        <w:left w:val="none" w:sz="0" w:space="0" w:color="auto"/>
        <w:bottom w:val="none" w:sz="0" w:space="0" w:color="auto"/>
        <w:right w:val="none" w:sz="0" w:space="0" w:color="auto"/>
      </w:divBdr>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79370997">
      <w:bodyDiv w:val="1"/>
      <w:marLeft w:val="0"/>
      <w:marRight w:val="0"/>
      <w:marTop w:val="0"/>
      <w:marBottom w:val="0"/>
      <w:divBdr>
        <w:top w:val="none" w:sz="0" w:space="0" w:color="auto"/>
        <w:left w:val="none" w:sz="0" w:space="0" w:color="auto"/>
        <w:bottom w:val="none" w:sz="0" w:space="0" w:color="auto"/>
        <w:right w:val="none" w:sz="0" w:space="0" w:color="auto"/>
      </w:divBdr>
    </w:div>
    <w:div w:id="781652323">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7548270">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2677471">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47060934">
      <w:bodyDiv w:val="1"/>
      <w:marLeft w:val="0"/>
      <w:marRight w:val="0"/>
      <w:marTop w:val="0"/>
      <w:marBottom w:val="0"/>
      <w:divBdr>
        <w:top w:val="none" w:sz="0" w:space="0" w:color="auto"/>
        <w:left w:val="none" w:sz="0" w:space="0" w:color="auto"/>
        <w:bottom w:val="none" w:sz="0" w:space="0" w:color="auto"/>
        <w:right w:val="none" w:sz="0" w:space="0" w:color="auto"/>
      </w:divBdr>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89532286">
      <w:bodyDiv w:val="1"/>
      <w:marLeft w:val="0"/>
      <w:marRight w:val="0"/>
      <w:marTop w:val="0"/>
      <w:marBottom w:val="0"/>
      <w:divBdr>
        <w:top w:val="none" w:sz="0" w:space="0" w:color="auto"/>
        <w:left w:val="none" w:sz="0" w:space="0" w:color="auto"/>
        <w:bottom w:val="none" w:sz="0" w:space="0" w:color="auto"/>
        <w:right w:val="none" w:sz="0" w:space="0" w:color="auto"/>
      </w:divBdr>
    </w:div>
    <w:div w:id="889851373">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896551184">
      <w:bodyDiv w:val="1"/>
      <w:marLeft w:val="0"/>
      <w:marRight w:val="0"/>
      <w:marTop w:val="0"/>
      <w:marBottom w:val="0"/>
      <w:divBdr>
        <w:top w:val="none" w:sz="0" w:space="0" w:color="auto"/>
        <w:left w:val="none" w:sz="0" w:space="0" w:color="auto"/>
        <w:bottom w:val="none" w:sz="0" w:space="0" w:color="auto"/>
        <w:right w:val="none" w:sz="0" w:space="0" w:color="auto"/>
      </w:divBdr>
      <w:divsChild>
        <w:div w:id="1740210113">
          <w:marLeft w:val="0"/>
          <w:marRight w:val="0"/>
          <w:marTop w:val="0"/>
          <w:marBottom w:val="0"/>
          <w:divBdr>
            <w:top w:val="none" w:sz="0" w:space="0" w:color="auto"/>
            <w:left w:val="none" w:sz="0" w:space="0" w:color="auto"/>
            <w:bottom w:val="none" w:sz="0" w:space="0" w:color="auto"/>
            <w:right w:val="none" w:sz="0" w:space="0" w:color="auto"/>
          </w:divBdr>
          <w:divsChild>
            <w:div w:id="466164373">
              <w:marLeft w:val="0"/>
              <w:marRight w:val="0"/>
              <w:marTop w:val="0"/>
              <w:marBottom w:val="0"/>
              <w:divBdr>
                <w:top w:val="none" w:sz="0" w:space="0" w:color="auto"/>
                <w:left w:val="none" w:sz="0" w:space="0" w:color="auto"/>
                <w:bottom w:val="none" w:sz="0" w:space="0" w:color="auto"/>
                <w:right w:val="none" w:sz="0" w:space="0" w:color="auto"/>
              </w:divBdr>
              <w:divsChild>
                <w:div w:id="645546890">
                  <w:marLeft w:val="0"/>
                  <w:marRight w:val="0"/>
                  <w:marTop w:val="0"/>
                  <w:marBottom w:val="0"/>
                  <w:divBdr>
                    <w:top w:val="none" w:sz="0" w:space="0" w:color="auto"/>
                    <w:left w:val="none" w:sz="0" w:space="0" w:color="auto"/>
                    <w:bottom w:val="none" w:sz="0" w:space="0" w:color="auto"/>
                    <w:right w:val="none" w:sz="0" w:space="0" w:color="auto"/>
                  </w:divBdr>
                  <w:divsChild>
                    <w:div w:id="16150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04098921">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35862979">
      <w:bodyDiv w:val="1"/>
      <w:marLeft w:val="0"/>
      <w:marRight w:val="0"/>
      <w:marTop w:val="0"/>
      <w:marBottom w:val="0"/>
      <w:divBdr>
        <w:top w:val="none" w:sz="0" w:space="0" w:color="auto"/>
        <w:left w:val="none" w:sz="0" w:space="0" w:color="auto"/>
        <w:bottom w:val="none" w:sz="0" w:space="0" w:color="auto"/>
        <w:right w:val="none" w:sz="0" w:space="0" w:color="auto"/>
      </w:divBdr>
    </w:div>
    <w:div w:id="943154774">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55139">
      <w:bodyDiv w:val="1"/>
      <w:marLeft w:val="0"/>
      <w:marRight w:val="0"/>
      <w:marTop w:val="0"/>
      <w:marBottom w:val="0"/>
      <w:divBdr>
        <w:top w:val="none" w:sz="0" w:space="0" w:color="auto"/>
        <w:left w:val="none" w:sz="0" w:space="0" w:color="auto"/>
        <w:bottom w:val="none" w:sz="0" w:space="0" w:color="auto"/>
        <w:right w:val="none" w:sz="0" w:space="0" w:color="auto"/>
      </w:divBdr>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72097987">
      <w:bodyDiv w:val="1"/>
      <w:marLeft w:val="0"/>
      <w:marRight w:val="0"/>
      <w:marTop w:val="0"/>
      <w:marBottom w:val="0"/>
      <w:divBdr>
        <w:top w:val="none" w:sz="0" w:space="0" w:color="auto"/>
        <w:left w:val="none" w:sz="0" w:space="0" w:color="auto"/>
        <w:bottom w:val="none" w:sz="0" w:space="0" w:color="auto"/>
        <w:right w:val="none" w:sz="0" w:space="0" w:color="auto"/>
      </w:divBdr>
    </w:div>
    <w:div w:id="973487464">
      <w:bodyDiv w:val="1"/>
      <w:marLeft w:val="0"/>
      <w:marRight w:val="0"/>
      <w:marTop w:val="0"/>
      <w:marBottom w:val="0"/>
      <w:divBdr>
        <w:top w:val="none" w:sz="0" w:space="0" w:color="auto"/>
        <w:left w:val="none" w:sz="0" w:space="0" w:color="auto"/>
        <w:bottom w:val="none" w:sz="0" w:space="0" w:color="auto"/>
        <w:right w:val="none" w:sz="0" w:space="0" w:color="auto"/>
      </w:divBdr>
    </w:div>
    <w:div w:id="980500506">
      <w:bodyDiv w:val="1"/>
      <w:marLeft w:val="0"/>
      <w:marRight w:val="0"/>
      <w:marTop w:val="0"/>
      <w:marBottom w:val="0"/>
      <w:divBdr>
        <w:top w:val="none" w:sz="0" w:space="0" w:color="auto"/>
        <w:left w:val="none" w:sz="0" w:space="0" w:color="auto"/>
        <w:bottom w:val="none" w:sz="0" w:space="0" w:color="auto"/>
        <w:right w:val="none" w:sz="0" w:space="0" w:color="auto"/>
      </w:divBdr>
    </w:div>
    <w:div w:id="983701939">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415010">
      <w:bodyDiv w:val="1"/>
      <w:marLeft w:val="0"/>
      <w:marRight w:val="0"/>
      <w:marTop w:val="0"/>
      <w:marBottom w:val="0"/>
      <w:divBdr>
        <w:top w:val="none" w:sz="0" w:space="0" w:color="auto"/>
        <w:left w:val="none" w:sz="0" w:space="0" w:color="auto"/>
        <w:bottom w:val="none" w:sz="0" w:space="0" w:color="auto"/>
        <w:right w:val="none" w:sz="0" w:space="0" w:color="auto"/>
      </w:divBdr>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44401509">
      <w:bodyDiv w:val="1"/>
      <w:marLeft w:val="0"/>
      <w:marRight w:val="0"/>
      <w:marTop w:val="0"/>
      <w:marBottom w:val="0"/>
      <w:divBdr>
        <w:top w:val="none" w:sz="0" w:space="0" w:color="auto"/>
        <w:left w:val="none" w:sz="0" w:space="0" w:color="auto"/>
        <w:bottom w:val="none" w:sz="0" w:space="0" w:color="auto"/>
        <w:right w:val="none" w:sz="0" w:space="0" w:color="auto"/>
      </w:divBdr>
    </w:div>
    <w:div w:id="1061051727">
      <w:bodyDiv w:val="1"/>
      <w:marLeft w:val="0"/>
      <w:marRight w:val="0"/>
      <w:marTop w:val="0"/>
      <w:marBottom w:val="0"/>
      <w:divBdr>
        <w:top w:val="none" w:sz="0" w:space="0" w:color="auto"/>
        <w:left w:val="none" w:sz="0" w:space="0" w:color="auto"/>
        <w:bottom w:val="none" w:sz="0" w:space="0" w:color="auto"/>
        <w:right w:val="none" w:sz="0" w:space="0" w:color="auto"/>
      </w:divBdr>
    </w:div>
    <w:div w:id="1061253812">
      <w:bodyDiv w:val="1"/>
      <w:marLeft w:val="0"/>
      <w:marRight w:val="0"/>
      <w:marTop w:val="0"/>
      <w:marBottom w:val="0"/>
      <w:divBdr>
        <w:top w:val="none" w:sz="0" w:space="0" w:color="auto"/>
        <w:left w:val="none" w:sz="0" w:space="0" w:color="auto"/>
        <w:bottom w:val="none" w:sz="0" w:space="0" w:color="auto"/>
        <w:right w:val="none" w:sz="0" w:space="0" w:color="auto"/>
      </w:divBdr>
      <w:divsChild>
        <w:div w:id="605698637">
          <w:marLeft w:val="0"/>
          <w:marRight w:val="0"/>
          <w:marTop w:val="0"/>
          <w:marBottom w:val="0"/>
          <w:divBdr>
            <w:top w:val="none" w:sz="0" w:space="0" w:color="auto"/>
            <w:left w:val="none" w:sz="0" w:space="0" w:color="auto"/>
            <w:bottom w:val="none" w:sz="0" w:space="0" w:color="auto"/>
            <w:right w:val="none" w:sz="0" w:space="0" w:color="auto"/>
          </w:divBdr>
          <w:divsChild>
            <w:div w:id="922682796">
              <w:marLeft w:val="0"/>
              <w:marRight w:val="0"/>
              <w:marTop w:val="0"/>
              <w:marBottom w:val="0"/>
              <w:divBdr>
                <w:top w:val="none" w:sz="0" w:space="0" w:color="auto"/>
                <w:left w:val="none" w:sz="0" w:space="0" w:color="auto"/>
                <w:bottom w:val="none" w:sz="0" w:space="0" w:color="auto"/>
                <w:right w:val="none" w:sz="0" w:space="0" w:color="auto"/>
              </w:divBdr>
              <w:divsChild>
                <w:div w:id="121576825">
                  <w:marLeft w:val="0"/>
                  <w:marRight w:val="0"/>
                  <w:marTop w:val="0"/>
                  <w:marBottom w:val="0"/>
                  <w:divBdr>
                    <w:top w:val="none" w:sz="0" w:space="0" w:color="auto"/>
                    <w:left w:val="none" w:sz="0" w:space="0" w:color="auto"/>
                    <w:bottom w:val="none" w:sz="0" w:space="0" w:color="auto"/>
                    <w:right w:val="none" w:sz="0" w:space="0" w:color="auto"/>
                  </w:divBdr>
                  <w:divsChild>
                    <w:div w:id="1158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57289">
      <w:bodyDiv w:val="1"/>
      <w:marLeft w:val="0"/>
      <w:marRight w:val="0"/>
      <w:marTop w:val="0"/>
      <w:marBottom w:val="0"/>
      <w:divBdr>
        <w:top w:val="none" w:sz="0" w:space="0" w:color="auto"/>
        <w:left w:val="none" w:sz="0" w:space="0" w:color="auto"/>
        <w:bottom w:val="none" w:sz="0" w:space="0" w:color="auto"/>
        <w:right w:val="none" w:sz="0" w:space="0" w:color="auto"/>
      </w:divBdr>
    </w:div>
    <w:div w:id="1063681601">
      <w:bodyDiv w:val="1"/>
      <w:marLeft w:val="0"/>
      <w:marRight w:val="0"/>
      <w:marTop w:val="0"/>
      <w:marBottom w:val="0"/>
      <w:divBdr>
        <w:top w:val="none" w:sz="0" w:space="0" w:color="auto"/>
        <w:left w:val="none" w:sz="0" w:space="0" w:color="auto"/>
        <w:bottom w:val="none" w:sz="0" w:space="0" w:color="auto"/>
        <w:right w:val="none" w:sz="0" w:space="0" w:color="auto"/>
      </w:divBdr>
    </w:div>
    <w:div w:id="1067918761">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089086006">
      <w:bodyDiv w:val="1"/>
      <w:marLeft w:val="0"/>
      <w:marRight w:val="0"/>
      <w:marTop w:val="0"/>
      <w:marBottom w:val="0"/>
      <w:divBdr>
        <w:top w:val="none" w:sz="0" w:space="0" w:color="auto"/>
        <w:left w:val="none" w:sz="0" w:space="0" w:color="auto"/>
        <w:bottom w:val="none" w:sz="0" w:space="0" w:color="auto"/>
        <w:right w:val="none" w:sz="0" w:space="0" w:color="auto"/>
      </w:divBdr>
    </w:div>
    <w:div w:id="1094594409">
      <w:bodyDiv w:val="1"/>
      <w:marLeft w:val="0"/>
      <w:marRight w:val="0"/>
      <w:marTop w:val="0"/>
      <w:marBottom w:val="0"/>
      <w:divBdr>
        <w:top w:val="none" w:sz="0" w:space="0" w:color="auto"/>
        <w:left w:val="none" w:sz="0" w:space="0" w:color="auto"/>
        <w:bottom w:val="none" w:sz="0" w:space="0" w:color="auto"/>
        <w:right w:val="none" w:sz="0" w:space="0" w:color="auto"/>
      </w:divBdr>
    </w:div>
    <w:div w:id="1097404356">
      <w:bodyDiv w:val="1"/>
      <w:marLeft w:val="0"/>
      <w:marRight w:val="0"/>
      <w:marTop w:val="0"/>
      <w:marBottom w:val="0"/>
      <w:divBdr>
        <w:top w:val="none" w:sz="0" w:space="0" w:color="auto"/>
        <w:left w:val="none" w:sz="0" w:space="0" w:color="auto"/>
        <w:bottom w:val="none" w:sz="0" w:space="0" w:color="auto"/>
        <w:right w:val="none" w:sz="0" w:space="0" w:color="auto"/>
      </w:divBdr>
    </w:div>
    <w:div w:id="1097555611">
      <w:bodyDiv w:val="1"/>
      <w:marLeft w:val="0"/>
      <w:marRight w:val="0"/>
      <w:marTop w:val="0"/>
      <w:marBottom w:val="0"/>
      <w:divBdr>
        <w:top w:val="none" w:sz="0" w:space="0" w:color="auto"/>
        <w:left w:val="none" w:sz="0" w:space="0" w:color="auto"/>
        <w:bottom w:val="none" w:sz="0" w:space="0" w:color="auto"/>
        <w:right w:val="none" w:sz="0" w:space="0" w:color="auto"/>
      </w:divBdr>
    </w:div>
    <w:div w:id="1100446117">
      <w:bodyDiv w:val="1"/>
      <w:marLeft w:val="0"/>
      <w:marRight w:val="0"/>
      <w:marTop w:val="0"/>
      <w:marBottom w:val="0"/>
      <w:divBdr>
        <w:top w:val="none" w:sz="0" w:space="0" w:color="auto"/>
        <w:left w:val="none" w:sz="0" w:space="0" w:color="auto"/>
        <w:bottom w:val="none" w:sz="0" w:space="0" w:color="auto"/>
        <w:right w:val="none" w:sz="0" w:space="0" w:color="auto"/>
      </w:divBdr>
    </w:div>
    <w:div w:id="1102914145">
      <w:bodyDiv w:val="1"/>
      <w:marLeft w:val="0"/>
      <w:marRight w:val="0"/>
      <w:marTop w:val="0"/>
      <w:marBottom w:val="0"/>
      <w:divBdr>
        <w:top w:val="none" w:sz="0" w:space="0" w:color="auto"/>
        <w:left w:val="none" w:sz="0" w:space="0" w:color="auto"/>
        <w:bottom w:val="none" w:sz="0" w:space="0" w:color="auto"/>
        <w:right w:val="none" w:sz="0" w:space="0" w:color="auto"/>
      </w:divBdr>
    </w:div>
    <w:div w:id="1102989345">
      <w:bodyDiv w:val="1"/>
      <w:marLeft w:val="0"/>
      <w:marRight w:val="0"/>
      <w:marTop w:val="0"/>
      <w:marBottom w:val="0"/>
      <w:divBdr>
        <w:top w:val="none" w:sz="0" w:space="0" w:color="auto"/>
        <w:left w:val="none" w:sz="0" w:space="0" w:color="auto"/>
        <w:bottom w:val="none" w:sz="0" w:space="0" w:color="auto"/>
        <w:right w:val="none" w:sz="0" w:space="0" w:color="auto"/>
      </w:divBdr>
    </w:div>
    <w:div w:id="111498214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0421241">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27091914">
      <w:bodyDiv w:val="1"/>
      <w:marLeft w:val="0"/>
      <w:marRight w:val="0"/>
      <w:marTop w:val="0"/>
      <w:marBottom w:val="0"/>
      <w:divBdr>
        <w:top w:val="none" w:sz="0" w:space="0" w:color="auto"/>
        <w:left w:val="none" w:sz="0" w:space="0" w:color="auto"/>
        <w:bottom w:val="none" w:sz="0" w:space="0" w:color="auto"/>
        <w:right w:val="none" w:sz="0" w:space="0" w:color="auto"/>
      </w:divBdr>
    </w:div>
    <w:div w:id="1128935274">
      <w:bodyDiv w:val="1"/>
      <w:marLeft w:val="0"/>
      <w:marRight w:val="0"/>
      <w:marTop w:val="0"/>
      <w:marBottom w:val="0"/>
      <w:divBdr>
        <w:top w:val="none" w:sz="0" w:space="0" w:color="auto"/>
        <w:left w:val="none" w:sz="0" w:space="0" w:color="auto"/>
        <w:bottom w:val="none" w:sz="0" w:space="0" w:color="auto"/>
        <w:right w:val="none" w:sz="0" w:space="0" w:color="auto"/>
      </w:divBdr>
    </w:div>
    <w:div w:id="1129662399">
      <w:bodyDiv w:val="1"/>
      <w:marLeft w:val="0"/>
      <w:marRight w:val="0"/>
      <w:marTop w:val="0"/>
      <w:marBottom w:val="0"/>
      <w:divBdr>
        <w:top w:val="none" w:sz="0" w:space="0" w:color="auto"/>
        <w:left w:val="none" w:sz="0" w:space="0" w:color="auto"/>
        <w:bottom w:val="none" w:sz="0" w:space="0" w:color="auto"/>
        <w:right w:val="none" w:sz="0" w:space="0" w:color="auto"/>
      </w:divBdr>
    </w:div>
    <w:div w:id="1144932122">
      <w:bodyDiv w:val="1"/>
      <w:marLeft w:val="0"/>
      <w:marRight w:val="0"/>
      <w:marTop w:val="0"/>
      <w:marBottom w:val="0"/>
      <w:divBdr>
        <w:top w:val="none" w:sz="0" w:space="0" w:color="auto"/>
        <w:left w:val="none" w:sz="0" w:space="0" w:color="auto"/>
        <w:bottom w:val="none" w:sz="0" w:space="0" w:color="auto"/>
        <w:right w:val="none" w:sz="0" w:space="0" w:color="auto"/>
      </w:divBdr>
    </w:div>
    <w:div w:id="1148089908">
      <w:bodyDiv w:val="1"/>
      <w:marLeft w:val="0"/>
      <w:marRight w:val="0"/>
      <w:marTop w:val="0"/>
      <w:marBottom w:val="0"/>
      <w:divBdr>
        <w:top w:val="none" w:sz="0" w:space="0" w:color="auto"/>
        <w:left w:val="none" w:sz="0" w:space="0" w:color="auto"/>
        <w:bottom w:val="none" w:sz="0" w:space="0" w:color="auto"/>
        <w:right w:val="none" w:sz="0" w:space="0" w:color="auto"/>
      </w:divBdr>
    </w:div>
    <w:div w:id="1152796382">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64124969">
      <w:bodyDiv w:val="1"/>
      <w:marLeft w:val="0"/>
      <w:marRight w:val="0"/>
      <w:marTop w:val="0"/>
      <w:marBottom w:val="0"/>
      <w:divBdr>
        <w:top w:val="none" w:sz="0" w:space="0" w:color="auto"/>
        <w:left w:val="none" w:sz="0" w:space="0" w:color="auto"/>
        <w:bottom w:val="none" w:sz="0" w:space="0" w:color="auto"/>
        <w:right w:val="none" w:sz="0" w:space="0" w:color="auto"/>
      </w:divBdr>
    </w:div>
    <w:div w:id="1166898045">
      <w:bodyDiv w:val="1"/>
      <w:marLeft w:val="0"/>
      <w:marRight w:val="0"/>
      <w:marTop w:val="0"/>
      <w:marBottom w:val="0"/>
      <w:divBdr>
        <w:top w:val="none" w:sz="0" w:space="0" w:color="auto"/>
        <w:left w:val="none" w:sz="0" w:space="0" w:color="auto"/>
        <w:bottom w:val="none" w:sz="0" w:space="0" w:color="auto"/>
        <w:right w:val="none" w:sz="0" w:space="0" w:color="auto"/>
      </w:divBdr>
    </w:div>
    <w:div w:id="1167286306">
      <w:bodyDiv w:val="1"/>
      <w:marLeft w:val="0"/>
      <w:marRight w:val="0"/>
      <w:marTop w:val="0"/>
      <w:marBottom w:val="0"/>
      <w:divBdr>
        <w:top w:val="none" w:sz="0" w:space="0" w:color="auto"/>
        <w:left w:val="none" w:sz="0" w:space="0" w:color="auto"/>
        <w:bottom w:val="none" w:sz="0" w:space="0" w:color="auto"/>
        <w:right w:val="none" w:sz="0" w:space="0" w:color="auto"/>
      </w:divBdr>
    </w:div>
    <w:div w:id="1172640590">
      <w:bodyDiv w:val="1"/>
      <w:marLeft w:val="0"/>
      <w:marRight w:val="0"/>
      <w:marTop w:val="0"/>
      <w:marBottom w:val="0"/>
      <w:divBdr>
        <w:top w:val="none" w:sz="0" w:space="0" w:color="auto"/>
        <w:left w:val="none" w:sz="0" w:space="0" w:color="auto"/>
        <w:bottom w:val="none" w:sz="0" w:space="0" w:color="auto"/>
        <w:right w:val="none" w:sz="0" w:space="0" w:color="auto"/>
      </w:divBdr>
    </w:div>
    <w:div w:id="1178235772">
      <w:bodyDiv w:val="1"/>
      <w:marLeft w:val="0"/>
      <w:marRight w:val="0"/>
      <w:marTop w:val="0"/>
      <w:marBottom w:val="0"/>
      <w:divBdr>
        <w:top w:val="none" w:sz="0" w:space="0" w:color="auto"/>
        <w:left w:val="none" w:sz="0" w:space="0" w:color="auto"/>
        <w:bottom w:val="none" w:sz="0" w:space="0" w:color="auto"/>
        <w:right w:val="none" w:sz="0" w:space="0" w:color="auto"/>
      </w:divBdr>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18155">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18931131">
      <w:bodyDiv w:val="1"/>
      <w:marLeft w:val="0"/>
      <w:marRight w:val="0"/>
      <w:marTop w:val="0"/>
      <w:marBottom w:val="0"/>
      <w:divBdr>
        <w:top w:val="none" w:sz="0" w:space="0" w:color="auto"/>
        <w:left w:val="none" w:sz="0" w:space="0" w:color="auto"/>
        <w:bottom w:val="none" w:sz="0" w:space="0" w:color="auto"/>
        <w:right w:val="none" w:sz="0" w:space="0" w:color="auto"/>
      </w:divBdr>
    </w:div>
    <w:div w:id="1221474837">
      <w:bodyDiv w:val="1"/>
      <w:marLeft w:val="0"/>
      <w:marRight w:val="0"/>
      <w:marTop w:val="0"/>
      <w:marBottom w:val="0"/>
      <w:divBdr>
        <w:top w:val="none" w:sz="0" w:space="0" w:color="auto"/>
        <w:left w:val="none" w:sz="0" w:space="0" w:color="auto"/>
        <w:bottom w:val="none" w:sz="0" w:space="0" w:color="auto"/>
        <w:right w:val="none" w:sz="0" w:space="0" w:color="auto"/>
      </w:divBdr>
    </w:div>
    <w:div w:id="1221747889">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4713">
      <w:bodyDiv w:val="1"/>
      <w:marLeft w:val="0"/>
      <w:marRight w:val="0"/>
      <w:marTop w:val="0"/>
      <w:marBottom w:val="0"/>
      <w:divBdr>
        <w:top w:val="none" w:sz="0" w:space="0" w:color="auto"/>
        <w:left w:val="none" w:sz="0" w:space="0" w:color="auto"/>
        <w:bottom w:val="none" w:sz="0" w:space="0" w:color="auto"/>
        <w:right w:val="none" w:sz="0" w:space="0" w:color="auto"/>
      </w:divBdr>
    </w:div>
    <w:div w:id="1236208095">
      <w:bodyDiv w:val="1"/>
      <w:marLeft w:val="0"/>
      <w:marRight w:val="0"/>
      <w:marTop w:val="0"/>
      <w:marBottom w:val="0"/>
      <w:divBdr>
        <w:top w:val="none" w:sz="0" w:space="0" w:color="auto"/>
        <w:left w:val="none" w:sz="0" w:space="0" w:color="auto"/>
        <w:bottom w:val="none" w:sz="0" w:space="0" w:color="auto"/>
        <w:right w:val="none" w:sz="0" w:space="0" w:color="auto"/>
      </w:divBdr>
    </w:div>
    <w:div w:id="1241284362">
      <w:bodyDiv w:val="1"/>
      <w:marLeft w:val="0"/>
      <w:marRight w:val="0"/>
      <w:marTop w:val="0"/>
      <w:marBottom w:val="0"/>
      <w:divBdr>
        <w:top w:val="none" w:sz="0" w:space="0" w:color="auto"/>
        <w:left w:val="none" w:sz="0" w:space="0" w:color="auto"/>
        <w:bottom w:val="none" w:sz="0" w:space="0" w:color="auto"/>
        <w:right w:val="none" w:sz="0" w:space="0" w:color="auto"/>
      </w:divBdr>
    </w:div>
    <w:div w:id="1244292466">
      <w:bodyDiv w:val="1"/>
      <w:marLeft w:val="0"/>
      <w:marRight w:val="0"/>
      <w:marTop w:val="0"/>
      <w:marBottom w:val="0"/>
      <w:divBdr>
        <w:top w:val="none" w:sz="0" w:space="0" w:color="auto"/>
        <w:left w:val="none" w:sz="0" w:space="0" w:color="auto"/>
        <w:bottom w:val="none" w:sz="0" w:space="0" w:color="auto"/>
        <w:right w:val="none" w:sz="0" w:space="0" w:color="auto"/>
      </w:divBdr>
      <w:divsChild>
        <w:div w:id="249775324">
          <w:marLeft w:val="0"/>
          <w:marRight w:val="0"/>
          <w:marTop w:val="0"/>
          <w:marBottom w:val="0"/>
          <w:divBdr>
            <w:top w:val="none" w:sz="0" w:space="0" w:color="auto"/>
            <w:left w:val="none" w:sz="0" w:space="0" w:color="auto"/>
            <w:bottom w:val="none" w:sz="0" w:space="0" w:color="auto"/>
            <w:right w:val="none" w:sz="0" w:space="0" w:color="auto"/>
          </w:divBdr>
          <w:divsChild>
            <w:div w:id="525559532">
              <w:marLeft w:val="0"/>
              <w:marRight w:val="0"/>
              <w:marTop w:val="0"/>
              <w:marBottom w:val="0"/>
              <w:divBdr>
                <w:top w:val="none" w:sz="0" w:space="0" w:color="auto"/>
                <w:left w:val="none" w:sz="0" w:space="0" w:color="auto"/>
                <w:bottom w:val="none" w:sz="0" w:space="0" w:color="auto"/>
                <w:right w:val="none" w:sz="0" w:space="0" w:color="auto"/>
              </w:divBdr>
              <w:divsChild>
                <w:div w:id="1511916802">
                  <w:marLeft w:val="0"/>
                  <w:marRight w:val="0"/>
                  <w:marTop w:val="0"/>
                  <w:marBottom w:val="0"/>
                  <w:divBdr>
                    <w:top w:val="none" w:sz="0" w:space="0" w:color="auto"/>
                    <w:left w:val="none" w:sz="0" w:space="0" w:color="auto"/>
                    <w:bottom w:val="none" w:sz="0" w:space="0" w:color="auto"/>
                    <w:right w:val="none" w:sz="0" w:space="0" w:color="auto"/>
                  </w:divBdr>
                  <w:divsChild>
                    <w:div w:id="481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57652">
      <w:bodyDiv w:val="1"/>
      <w:marLeft w:val="0"/>
      <w:marRight w:val="0"/>
      <w:marTop w:val="0"/>
      <w:marBottom w:val="0"/>
      <w:divBdr>
        <w:top w:val="none" w:sz="0" w:space="0" w:color="auto"/>
        <w:left w:val="none" w:sz="0" w:space="0" w:color="auto"/>
        <w:bottom w:val="none" w:sz="0" w:space="0" w:color="auto"/>
        <w:right w:val="none" w:sz="0" w:space="0" w:color="auto"/>
      </w:divBdr>
    </w:div>
    <w:div w:id="1247425425">
      <w:bodyDiv w:val="1"/>
      <w:marLeft w:val="0"/>
      <w:marRight w:val="0"/>
      <w:marTop w:val="0"/>
      <w:marBottom w:val="0"/>
      <w:divBdr>
        <w:top w:val="none" w:sz="0" w:space="0" w:color="auto"/>
        <w:left w:val="none" w:sz="0" w:space="0" w:color="auto"/>
        <w:bottom w:val="none" w:sz="0" w:space="0" w:color="auto"/>
        <w:right w:val="none" w:sz="0" w:space="0" w:color="auto"/>
      </w:divBdr>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53276790">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71887393">
      <w:bodyDiv w:val="1"/>
      <w:marLeft w:val="0"/>
      <w:marRight w:val="0"/>
      <w:marTop w:val="0"/>
      <w:marBottom w:val="0"/>
      <w:divBdr>
        <w:top w:val="none" w:sz="0" w:space="0" w:color="auto"/>
        <w:left w:val="none" w:sz="0" w:space="0" w:color="auto"/>
        <w:bottom w:val="none" w:sz="0" w:space="0" w:color="auto"/>
        <w:right w:val="none" w:sz="0" w:space="0" w:color="auto"/>
      </w:divBdr>
    </w:div>
    <w:div w:id="1279333319">
      <w:bodyDiv w:val="1"/>
      <w:marLeft w:val="0"/>
      <w:marRight w:val="0"/>
      <w:marTop w:val="0"/>
      <w:marBottom w:val="0"/>
      <w:divBdr>
        <w:top w:val="none" w:sz="0" w:space="0" w:color="auto"/>
        <w:left w:val="none" w:sz="0" w:space="0" w:color="auto"/>
        <w:bottom w:val="none" w:sz="0" w:space="0" w:color="auto"/>
        <w:right w:val="none" w:sz="0" w:space="0" w:color="auto"/>
      </w:divBdr>
    </w:div>
    <w:div w:id="1279994174">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292401064">
      <w:bodyDiv w:val="1"/>
      <w:marLeft w:val="0"/>
      <w:marRight w:val="0"/>
      <w:marTop w:val="0"/>
      <w:marBottom w:val="0"/>
      <w:divBdr>
        <w:top w:val="none" w:sz="0" w:space="0" w:color="auto"/>
        <w:left w:val="none" w:sz="0" w:space="0" w:color="auto"/>
        <w:bottom w:val="none" w:sz="0" w:space="0" w:color="auto"/>
        <w:right w:val="none" w:sz="0" w:space="0" w:color="auto"/>
      </w:divBdr>
      <w:divsChild>
        <w:div w:id="531235111">
          <w:marLeft w:val="0"/>
          <w:marRight w:val="0"/>
          <w:marTop w:val="0"/>
          <w:marBottom w:val="0"/>
          <w:divBdr>
            <w:top w:val="none" w:sz="0" w:space="0" w:color="auto"/>
            <w:left w:val="none" w:sz="0" w:space="0" w:color="auto"/>
            <w:bottom w:val="none" w:sz="0" w:space="0" w:color="auto"/>
            <w:right w:val="none" w:sz="0" w:space="0" w:color="auto"/>
          </w:divBdr>
          <w:divsChild>
            <w:div w:id="484512476">
              <w:marLeft w:val="0"/>
              <w:marRight w:val="0"/>
              <w:marTop w:val="0"/>
              <w:marBottom w:val="0"/>
              <w:divBdr>
                <w:top w:val="none" w:sz="0" w:space="0" w:color="auto"/>
                <w:left w:val="none" w:sz="0" w:space="0" w:color="auto"/>
                <w:bottom w:val="none" w:sz="0" w:space="0" w:color="auto"/>
                <w:right w:val="none" w:sz="0" w:space="0" w:color="auto"/>
              </w:divBdr>
              <w:divsChild>
                <w:div w:id="661277151">
                  <w:marLeft w:val="0"/>
                  <w:marRight w:val="0"/>
                  <w:marTop w:val="0"/>
                  <w:marBottom w:val="0"/>
                  <w:divBdr>
                    <w:top w:val="none" w:sz="0" w:space="0" w:color="auto"/>
                    <w:left w:val="none" w:sz="0" w:space="0" w:color="auto"/>
                    <w:bottom w:val="none" w:sz="0" w:space="0" w:color="auto"/>
                    <w:right w:val="none" w:sz="0" w:space="0" w:color="auto"/>
                  </w:divBdr>
                  <w:divsChild>
                    <w:div w:id="497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592761">
      <w:bodyDiv w:val="1"/>
      <w:marLeft w:val="0"/>
      <w:marRight w:val="0"/>
      <w:marTop w:val="0"/>
      <w:marBottom w:val="0"/>
      <w:divBdr>
        <w:top w:val="none" w:sz="0" w:space="0" w:color="auto"/>
        <w:left w:val="none" w:sz="0" w:space="0" w:color="auto"/>
        <w:bottom w:val="none" w:sz="0" w:space="0" w:color="auto"/>
        <w:right w:val="none" w:sz="0" w:space="0" w:color="auto"/>
      </w:divBdr>
    </w:div>
    <w:div w:id="1305894542">
      <w:bodyDiv w:val="1"/>
      <w:marLeft w:val="0"/>
      <w:marRight w:val="0"/>
      <w:marTop w:val="0"/>
      <w:marBottom w:val="0"/>
      <w:divBdr>
        <w:top w:val="none" w:sz="0" w:space="0" w:color="auto"/>
        <w:left w:val="none" w:sz="0" w:space="0" w:color="auto"/>
        <w:bottom w:val="none" w:sz="0" w:space="0" w:color="auto"/>
        <w:right w:val="none" w:sz="0" w:space="0" w:color="auto"/>
      </w:divBdr>
    </w:div>
    <w:div w:id="1306282012">
      <w:bodyDiv w:val="1"/>
      <w:marLeft w:val="0"/>
      <w:marRight w:val="0"/>
      <w:marTop w:val="0"/>
      <w:marBottom w:val="0"/>
      <w:divBdr>
        <w:top w:val="none" w:sz="0" w:space="0" w:color="auto"/>
        <w:left w:val="none" w:sz="0" w:space="0" w:color="auto"/>
        <w:bottom w:val="none" w:sz="0" w:space="0" w:color="auto"/>
        <w:right w:val="none" w:sz="0" w:space="0" w:color="auto"/>
      </w:divBdr>
      <w:divsChild>
        <w:div w:id="646709628">
          <w:marLeft w:val="0"/>
          <w:marRight w:val="0"/>
          <w:marTop w:val="0"/>
          <w:marBottom w:val="0"/>
          <w:divBdr>
            <w:top w:val="none" w:sz="0" w:space="0" w:color="auto"/>
            <w:left w:val="none" w:sz="0" w:space="0" w:color="auto"/>
            <w:bottom w:val="none" w:sz="0" w:space="0" w:color="auto"/>
            <w:right w:val="none" w:sz="0" w:space="0" w:color="auto"/>
          </w:divBdr>
        </w:div>
        <w:div w:id="2039430046">
          <w:marLeft w:val="0"/>
          <w:marRight w:val="0"/>
          <w:marTop w:val="0"/>
          <w:marBottom w:val="0"/>
          <w:divBdr>
            <w:top w:val="none" w:sz="0" w:space="0" w:color="auto"/>
            <w:left w:val="none" w:sz="0" w:space="0" w:color="auto"/>
            <w:bottom w:val="none" w:sz="0" w:space="0" w:color="auto"/>
            <w:right w:val="none" w:sz="0" w:space="0" w:color="auto"/>
          </w:divBdr>
        </w:div>
        <w:div w:id="942615099">
          <w:marLeft w:val="0"/>
          <w:marRight w:val="0"/>
          <w:marTop w:val="0"/>
          <w:marBottom w:val="0"/>
          <w:divBdr>
            <w:top w:val="none" w:sz="0" w:space="0" w:color="auto"/>
            <w:left w:val="none" w:sz="0" w:space="0" w:color="auto"/>
            <w:bottom w:val="none" w:sz="0" w:space="0" w:color="auto"/>
            <w:right w:val="none" w:sz="0" w:space="0" w:color="auto"/>
          </w:divBdr>
        </w:div>
        <w:div w:id="488904089">
          <w:marLeft w:val="0"/>
          <w:marRight w:val="0"/>
          <w:marTop w:val="0"/>
          <w:marBottom w:val="0"/>
          <w:divBdr>
            <w:top w:val="none" w:sz="0" w:space="0" w:color="auto"/>
            <w:left w:val="none" w:sz="0" w:space="0" w:color="auto"/>
            <w:bottom w:val="none" w:sz="0" w:space="0" w:color="auto"/>
            <w:right w:val="none" w:sz="0" w:space="0" w:color="auto"/>
          </w:divBdr>
        </w:div>
        <w:div w:id="440996536">
          <w:marLeft w:val="0"/>
          <w:marRight w:val="0"/>
          <w:marTop w:val="0"/>
          <w:marBottom w:val="0"/>
          <w:divBdr>
            <w:top w:val="none" w:sz="0" w:space="0" w:color="auto"/>
            <w:left w:val="none" w:sz="0" w:space="0" w:color="auto"/>
            <w:bottom w:val="none" w:sz="0" w:space="0" w:color="auto"/>
            <w:right w:val="none" w:sz="0" w:space="0" w:color="auto"/>
          </w:divBdr>
        </w:div>
        <w:div w:id="839272088">
          <w:marLeft w:val="0"/>
          <w:marRight w:val="0"/>
          <w:marTop w:val="0"/>
          <w:marBottom w:val="0"/>
          <w:divBdr>
            <w:top w:val="none" w:sz="0" w:space="0" w:color="auto"/>
            <w:left w:val="none" w:sz="0" w:space="0" w:color="auto"/>
            <w:bottom w:val="none" w:sz="0" w:space="0" w:color="auto"/>
            <w:right w:val="none" w:sz="0" w:space="0" w:color="auto"/>
          </w:divBdr>
        </w:div>
        <w:div w:id="1380590644">
          <w:marLeft w:val="0"/>
          <w:marRight w:val="0"/>
          <w:marTop w:val="0"/>
          <w:marBottom w:val="0"/>
          <w:divBdr>
            <w:top w:val="none" w:sz="0" w:space="0" w:color="auto"/>
            <w:left w:val="none" w:sz="0" w:space="0" w:color="auto"/>
            <w:bottom w:val="none" w:sz="0" w:space="0" w:color="auto"/>
            <w:right w:val="none" w:sz="0" w:space="0" w:color="auto"/>
          </w:divBdr>
        </w:div>
        <w:div w:id="1860123975">
          <w:marLeft w:val="0"/>
          <w:marRight w:val="0"/>
          <w:marTop w:val="0"/>
          <w:marBottom w:val="0"/>
          <w:divBdr>
            <w:top w:val="none" w:sz="0" w:space="0" w:color="auto"/>
            <w:left w:val="none" w:sz="0" w:space="0" w:color="auto"/>
            <w:bottom w:val="none" w:sz="0" w:space="0" w:color="auto"/>
            <w:right w:val="none" w:sz="0" w:space="0" w:color="auto"/>
          </w:divBdr>
        </w:div>
        <w:div w:id="1838380175">
          <w:marLeft w:val="0"/>
          <w:marRight w:val="0"/>
          <w:marTop w:val="0"/>
          <w:marBottom w:val="0"/>
          <w:divBdr>
            <w:top w:val="none" w:sz="0" w:space="0" w:color="auto"/>
            <w:left w:val="none" w:sz="0" w:space="0" w:color="auto"/>
            <w:bottom w:val="none" w:sz="0" w:space="0" w:color="auto"/>
            <w:right w:val="none" w:sz="0" w:space="0" w:color="auto"/>
          </w:divBdr>
        </w:div>
        <w:div w:id="1082213492">
          <w:marLeft w:val="0"/>
          <w:marRight w:val="0"/>
          <w:marTop w:val="0"/>
          <w:marBottom w:val="0"/>
          <w:divBdr>
            <w:top w:val="none" w:sz="0" w:space="0" w:color="auto"/>
            <w:left w:val="none" w:sz="0" w:space="0" w:color="auto"/>
            <w:bottom w:val="none" w:sz="0" w:space="0" w:color="auto"/>
            <w:right w:val="none" w:sz="0" w:space="0" w:color="auto"/>
          </w:divBdr>
        </w:div>
        <w:div w:id="693001680">
          <w:marLeft w:val="0"/>
          <w:marRight w:val="0"/>
          <w:marTop w:val="0"/>
          <w:marBottom w:val="0"/>
          <w:divBdr>
            <w:top w:val="none" w:sz="0" w:space="0" w:color="auto"/>
            <w:left w:val="none" w:sz="0" w:space="0" w:color="auto"/>
            <w:bottom w:val="none" w:sz="0" w:space="0" w:color="auto"/>
            <w:right w:val="none" w:sz="0" w:space="0" w:color="auto"/>
          </w:divBdr>
        </w:div>
        <w:div w:id="569997640">
          <w:marLeft w:val="0"/>
          <w:marRight w:val="0"/>
          <w:marTop w:val="0"/>
          <w:marBottom w:val="0"/>
          <w:divBdr>
            <w:top w:val="none" w:sz="0" w:space="0" w:color="auto"/>
            <w:left w:val="none" w:sz="0" w:space="0" w:color="auto"/>
            <w:bottom w:val="none" w:sz="0" w:space="0" w:color="auto"/>
            <w:right w:val="none" w:sz="0" w:space="0" w:color="auto"/>
          </w:divBdr>
        </w:div>
        <w:div w:id="1870678981">
          <w:marLeft w:val="0"/>
          <w:marRight w:val="0"/>
          <w:marTop w:val="0"/>
          <w:marBottom w:val="0"/>
          <w:divBdr>
            <w:top w:val="none" w:sz="0" w:space="0" w:color="auto"/>
            <w:left w:val="none" w:sz="0" w:space="0" w:color="auto"/>
            <w:bottom w:val="none" w:sz="0" w:space="0" w:color="auto"/>
            <w:right w:val="none" w:sz="0" w:space="0" w:color="auto"/>
          </w:divBdr>
        </w:div>
        <w:div w:id="1419861327">
          <w:marLeft w:val="0"/>
          <w:marRight w:val="0"/>
          <w:marTop w:val="0"/>
          <w:marBottom w:val="0"/>
          <w:divBdr>
            <w:top w:val="none" w:sz="0" w:space="0" w:color="auto"/>
            <w:left w:val="none" w:sz="0" w:space="0" w:color="auto"/>
            <w:bottom w:val="none" w:sz="0" w:space="0" w:color="auto"/>
            <w:right w:val="none" w:sz="0" w:space="0" w:color="auto"/>
          </w:divBdr>
        </w:div>
      </w:divsChild>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42543">
      <w:bodyDiv w:val="1"/>
      <w:marLeft w:val="0"/>
      <w:marRight w:val="0"/>
      <w:marTop w:val="0"/>
      <w:marBottom w:val="0"/>
      <w:divBdr>
        <w:top w:val="none" w:sz="0" w:space="0" w:color="auto"/>
        <w:left w:val="none" w:sz="0" w:space="0" w:color="auto"/>
        <w:bottom w:val="none" w:sz="0" w:space="0" w:color="auto"/>
        <w:right w:val="none" w:sz="0" w:space="0" w:color="auto"/>
      </w:divBdr>
    </w:div>
    <w:div w:id="1314290663">
      <w:bodyDiv w:val="1"/>
      <w:marLeft w:val="0"/>
      <w:marRight w:val="0"/>
      <w:marTop w:val="0"/>
      <w:marBottom w:val="0"/>
      <w:divBdr>
        <w:top w:val="none" w:sz="0" w:space="0" w:color="auto"/>
        <w:left w:val="none" w:sz="0" w:space="0" w:color="auto"/>
        <w:bottom w:val="none" w:sz="0" w:space="0" w:color="auto"/>
        <w:right w:val="none" w:sz="0" w:space="0" w:color="auto"/>
      </w:divBdr>
    </w:div>
    <w:div w:id="1325207886">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50002">
      <w:bodyDiv w:val="1"/>
      <w:marLeft w:val="0"/>
      <w:marRight w:val="0"/>
      <w:marTop w:val="0"/>
      <w:marBottom w:val="0"/>
      <w:divBdr>
        <w:top w:val="none" w:sz="0" w:space="0" w:color="auto"/>
        <w:left w:val="none" w:sz="0" w:space="0" w:color="auto"/>
        <w:bottom w:val="none" w:sz="0" w:space="0" w:color="auto"/>
        <w:right w:val="none" w:sz="0" w:space="0" w:color="auto"/>
      </w:divBdr>
      <w:divsChild>
        <w:div w:id="1156721042">
          <w:marLeft w:val="0"/>
          <w:marRight w:val="0"/>
          <w:marTop w:val="0"/>
          <w:marBottom w:val="0"/>
          <w:divBdr>
            <w:top w:val="none" w:sz="0" w:space="0" w:color="auto"/>
            <w:left w:val="none" w:sz="0" w:space="0" w:color="auto"/>
            <w:bottom w:val="none" w:sz="0" w:space="0" w:color="auto"/>
            <w:right w:val="none" w:sz="0" w:space="0" w:color="auto"/>
          </w:divBdr>
          <w:divsChild>
            <w:div w:id="893277315">
              <w:marLeft w:val="0"/>
              <w:marRight w:val="0"/>
              <w:marTop w:val="0"/>
              <w:marBottom w:val="0"/>
              <w:divBdr>
                <w:top w:val="none" w:sz="0" w:space="0" w:color="auto"/>
                <w:left w:val="none" w:sz="0" w:space="0" w:color="auto"/>
                <w:bottom w:val="none" w:sz="0" w:space="0" w:color="auto"/>
                <w:right w:val="none" w:sz="0" w:space="0" w:color="auto"/>
              </w:divBdr>
              <w:divsChild>
                <w:div w:id="1775320166">
                  <w:marLeft w:val="0"/>
                  <w:marRight w:val="0"/>
                  <w:marTop w:val="0"/>
                  <w:marBottom w:val="0"/>
                  <w:divBdr>
                    <w:top w:val="none" w:sz="0" w:space="0" w:color="auto"/>
                    <w:left w:val="none" w:sz="0" w:space="0" w:color="auto"/>
                    <w:bottom w:val="none" w:sz="0" w:space="0" w:color="auto"/>
                    <w:right w:val="none" w:sz="0" w:space="0" w:color="auto"/>
                  </w:divBdr>
                  <w:divsChild>
                    <w:div w:id="9017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3514608">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93477">
      <w:bodyDiv w:val="1"/>
      <w:marLeft w:val="0"/>
      <w:marRight w:val="0"/>
      <w:marTop w:val="0"/>
      <w:marBottom w:val="0"/>
      <w:divBdr>
        <w:top w:val="none" w:sz="0" w:space="0" w:color="auto"/>
        <w:left w:val="none" w:sz="0" w:space="0" w:color="auto"/>
        <w:bottom w:val="none" w:sz="0" w:space="0" w:color="auto"/>
        <w:right w:val="none" w:sz="0" w:space="0" w:color="auto"/>
      </w:divBdr>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263603">
      <w:bodyDiv w:val="1"/>
      <w:marLeft w:val="0"/>
      <w:marRight w:val="0"/>
      <w:marTop w:val="0"/>
      <w:marBottom w:val="0"/>
      <w:divBdr>
        <w:top w:val="none" w:sz="0" w:space="0" w:color="auto"/>
        <w:left w:val="none" w:sz="0" w:space="0" w:color="auto"/>
        <w:bottom w:val="none" w:sz="0" w:space="0" w:color="auto"/>
        <w:right w:val="none" w:sz="0" w:space="0" w:color="auto"/>
      </w:divBdr>
      <w:divsChild>
        <w:div w:id="2133210048">
          <w:marLeft w:val="0"/>
          <w:marRight w:val="0"/>
          <w:marTop w:val="0"/>
          <w:marBottom w:val="0"/>
          <w:divBdr>
            <w:top w:val="none" w:sz="0" w:space="0" w:color="auto"/>
            <w:left w:val="none" w:sz="0" w:space="0" w:color="auto"/>
            <w:bottom w:val="none" w:sz="0" w:space="0" w:color="auto"/>
            <w:right w:val="none" w:sz="0" w:space="0" w:color="auto"/>
          </w:divBdr>
        </w:div>
        <w:div w:id="1910768437">
          <w:marLeft w:val="0"/>
          <w:marRight w:val="0"/>
          <w:marTop w:val="0"/>
          <w:marBottom w:val="0"/>
          <w:divBdr>
            <w:top w:val="none" w:sz="0" w:space="0" w:color="auto"/>
            <w:left w:val="none" w:sz="0" w:space="0" w:color="auto"/>
            <w:bottom w:val="none" w:sz="0" w:space="0" w:color="auto"/>
            <w:right w:val="none" w:sz="0" w:space="0" w:color="auto"/>
          </w:divBdr>
        </w:div>
        <w:div w:id="394545095">
          <w:marLeft w:val="0"/>
          <w:marRight w:val="0"/>
          <w:marTop w:val="0"/>
          <w:marBottom w:val="0"/>
          <w:divBdr>
            <w:top w:val="none" w:sz="0" w:space="0" w:color="auto"/>
            <w:left w:val="none" w:sz="0" w:space="0" w:color="auto"/>
            <w:bottom w:val="none" w:sz="0" w:space="0" w:color="auto"/>
            <w:right w:val="none" w:sz="0" w:space="0" w:color="auto"/>
          </w:divBdr>
        </w:div>
        <w:div w:id="1091321290">
          <w:marLeft w:val="0"/>
          <w:marRight w:val="0"/>
          <w:marTop w:val="0"/>
          <w:marBottom w:val="0"/>
          <w:divBdr>
            <w:top w:val="none" w:sz="0" w:space="0" w:color="auto"/>
            <w:left w:val="none" w:sz="0" w:space="0" w:color="auto"/>
            <w:bottom w:val="none" w:sz="0" w:space="0" w:color="auto"/>
            <w:right w:val="none" w:sz="0" w:space="0" w:color="auto"/>
          </w:divBdr>
        </w:div>
        <w:div w:id="86729675">
          <w:marLeft w:val="0"/>
          <w:marRight w:val="0"/>
          <w:marTop w:val="0"/>
          <w:marBottom w:val="0"/>
          <w:divBdr>
            <w:top w:val="none" w:sz="0" w:space="0" w:color="auto"/>
            <w:left w:val="none" w:sz="0" w:space="0" w:color="auto"/>
            <w:bottom w:val="none" w:sz="0" w:space="0" w:color="auto"/>
            <w:right w:val="none" w:sz="0" w:space="0" w:color="auto"/>
          </w:divBdr>
        </w:div>
        <w:div w:id="123473429">
          <w:marLeft w:val="0"/>
          <w:marRight w:val="0"/>
          <w:marTop w:val="0"/>
          <w:marBottom w:val="0"/>
          <w:divBdr>
            <w:top w:val="none" w:sz="0" w:space="0" w:color="auto"/>
            <w:left w:val="none" w:sz="0" w:space="0" w:color="auto"/>
            <w:bottom w:val="none" w:sz="0" w:space="0" w:color="auto"/>
            <w:right w:val="none" w:sz="0" w:space="0" w:color="auto"/>
          </w:divBdr>
        </w:div>
      </w:divsChild>
    </w:div>
    <w:div w:id="1379668061">
      <w:bodyDiv w:val="1"/>
      <w:marLeft w:val="0"/>
      <w:marRight w:val="0"/>
      <w:marTop w:val="0"/>
      <w:marBottom w:val="0"/>
      <w:divBdr>
        <w:top w:val="none" w:sz="0" w:space="0" w:color="auto"/>
        <w:left w:val="none" w:sz="0" w:space="0" w:color="auto"/>
        <w:bottom w:val="none" w:sz="0" w:space="0" w:color="auto"/>
        <w:right w:val="none" w:sz="0" w:space="0" w:color="auto"/>
      </w:divBdr>
    </w:div>
    <w:div w:id="1394423537">
      <w:bodyDiv w:val="1"/>
      <w:marLeft w:val="0"/>
      <w:marRight w:val="0"/>
      <w:marTop w:val="0"/>
      <w:marBottom w:val="0"/>
      <w:divBdr>
        <w:top w:val="none" w:sz="0" w:space="0" w:color="auto"/>
        <w:left w:val="none" w:sz="0" w:space="0" w:color="auto"/>
        <w:bottom w:val="none" w:sz="0" w:space="0" w:color="auto"/>
        <w:right w:val="none" w:sz="0" w:space="0" w:color="auto"/>
      </w:divBdr>
    </w:div>
    <w:div w:id="1394816397">
      <w:bodyDiv w:val="1"/>
      <w:marLeft w:val="0"/>
      <w:marRight w:val="0"/>
      <w:marTop w:val="0"/>
      <w:marBottom w:val="0"/>
      <w:divBdr>
        <w:top w:val="none" w:sz="0" w:space="0" w:color="auto"/>
        <w:left w:val="none" w:sz="0" w:space="0" w:color="auto"/>
        <w:bottom w:val="none" w:sz="0" w:space="0" w:color="auto"/>
        <w:right w:val="none" w:sz="0" w:space="0" w:color="auto"/>
      </w:divBdr>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399481122">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05296466">
      <w:bodyDiv w:val="1"/>
      <w:marLeft w:val="0"/>
      <w:marRight w:val="0"/>
      <w:marTop w:val="0"/>
      <w:marBottom w:val="0"/>
      <w:divBdr>
        <w:top w:val="none" w:sz="0" w:space="0" w:color="auto"/>
        <w:left w:val="none" w:sz="0" w:space="0" w:color="auto"/>
        <w:bottom w:val="none" w:sz="0" w:space="0" w:color="auto"/>
        <w:right w:val="none" w:sz="0" w:space="0" w:color="auto"/>
      </w:divBdr>
    </w:div>
    <w:div w:id="1407458366">
      <w:bodyDiv w:val="1"/>
      <w:marLeft w:val="0"/>
      <w:marRight w:val="0"/>
      <w:marTop w:val="0"/>
      <w:marBottom w:val="0"/>
      <w:divBdr>
        <w:top w:val="none" w:sz="0" w:space="0" w:color="auto"/>
        <w:left w:val="none" w:sz="0" w:space="0" w:color="auto"/>
        <w:bottom w:val="none" w:sz="0" w:space="0" w:color="auto"/>
        <w:right w:val="none" w:sz="0" w:space="0" w:color="auto"/>
      </w:divBdr>
    </w:div>
    <w:div w:id="1414473150">
      <w:bodyDiv w:val="1"/>
      <w:marLeft w:val="0"/>
      <w:marRight w:val="0"/>
      <w:marTop w:val="0"/>
      <w:marBottom w:val="0"/>
      <w:divBdr>
        <w:top w:val="none" w:sz="0" w:space="0" w:color="auto"/>
        <w:left w:val="none" w:sz="0" w:space="0" w:color="auto"/>
        <w:bottom w:val="none" w:sz="0" w:space="0" w:color="auto"/>
        <w:right w:val="none" w:sz="0" w:space="0" w:color="auto"/>
      </w:divBdr>
    </w:div>
    <w:div w:id="1416315546">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2989376">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32046800">
      <w:bodyDiv w:val="1"/>
      <w:marLeft w:val="0"/>
      <w:marRight w:val="0"/>
      <w:marTop w:val="0"/>
      <w:marBottom w:val="0"/>
      <w:divBdr>
        <w:top w:val="none" w:sz="0" w:space="0" w:color="auto"/>
        <w:left w:val="none" w:sz="0" w:space="0" w:color="auto"/>
        <w:bottom w:val="none" w:sz="0" w:space="0" w:color="auto"/>
        <w:right w:val="none" w:sz="0" w:space="0" w:color="auto"/>
      </w:divBdr>
    </w:div>
    <w:div w:id="1435395882">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38913376">
      <w:bodyDiv w:val="1"/>
      <w:marLeft w:val="0"/>
      <w:marRight w:val="0"/>
      <w:marTop w:val="0"/>
      <w:marBottom w:val="0"/>
      <w:divBdr>
        <w:top w:val="none" w:sz="0" w:space="0" w:color="auto"/>
        <w:left w:val="none" w:sz="0" w:space="0" w:color="auto"/>
        <w:bottom w:val="none" w:sz="0" w:space="0" w:color="auto"/>
        <w:right w:val="none" w:sz="0" w:space="0" w:color="auto"/>
      </w:divBdr>
    </w:div>
    <w:div w:id="1444106106">
      <w:bodyDiv w:val="1"/>
      <w:marLeft w:val="0"/>
      <w:marRight w:val="0"/>
      <w:marTop w:val="0"/>
      <w:marBottom w:val="0"/>
      <w:divBdr>
        <w:top w:val="none" w:sz="0" w:space="0" w:color="auto"/>
        <w:left w:val="none" w:sz="0" w:space="0" w:color="auto"/>
        <w:bottom w:val="none" w:sz="0" w:space="0" w:color="auto"/>
        <w:right w:val="none" w:sz="0" w:space="0" w:color="auto"/>
      </w:divBdr>
    </w:div>
    <w:div w:id="1445921323">
      <w:bodyDiv w:val="1"/>
      <w:marLeft w:val="0"/>
      <w:marRight w:val="0"/>
      <w:marTop w:val="0"/>
      <w:marBottom w:val="0"/>
      <w:divBdr>
        <w:top w:val="none" w:sz="0" w:space="0" w:color="auto"/>
        <w:left w:val="none" w:sz="0" w:space="0" w:color="auto"/>
        <w:bottom w:val="none" w:sz="0" w:space="0" w:color="auto"/>
        <w:right w:val="none" w:sz="0" w:space="0" w:color="auto"/>
      </w:divBdr>
    </w:div>
    <w:div w:id="1447509176">
      <w:bodyDiv w:val="1"/>
      <w:marLeft w:val="0"/>
      <w:marRight w:val="0"/>
      <w:marTop w:val="0"/>
      <w:marBottom w:val="0"/>
      <w:divBdr>
        <w:top w:val="none" w:sz="0" w:space="0" w:color="auto"/>
        <w:left w:val="none" w:sz="0" w:space="0" w:color="auto"/>
        <w:bottom w:val="none" w:sz="0" w:space="0" w:color="auto"/>
        <w:right w:val="none" w:sz="0" w:space="0" w:color="auto"/>
      </w:divBdr>
    </w:div>
    <w:div w:id="1452867653">
      <w:bodyDiv w:val="1"/>
      <w:marLeft w:val="0"/>
      <w:marRight w:val="0"/>
      <w:marTop w:val="0"/>
      <w:marBottom w:val="0"/>
      <w:divBdr>
        <w:top w:val="none" w:sz="0" w:space="0" w:color="auto"/>
        <w:left w:val="none" w:sz="0" w:space="0" w:color="auto"/>
        <w:bottom w:val="none" w:sz="0" w:space="0" w:color="auto"/>
        <w:right w:val="none" w:sz="0" w:space="0" w:color="auto"/>
      </w:divBdr>
    </w:div>
    <w:div w:id="1454206172">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71167600">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13448288">
      <w:bodyDiv w:val="1"/>
      <w:marLeft w:val="0"/>
      <w:marRight w:val="0"/>
      <w:marTop w:val="0"/>
      <w:marBottom w:val="0"/>
      <w:divBdr>
        <w:top w:val="none" w:sz="0" w:space="0" w:color="auto"/>
        <w:left w:val="none" w:sz="0" w:space="0" w:color="auto"/>
        <w:bottom w:val="none" w:sz="0" w:space="0" w:color="auto"/>
        <w:right w:val="none" w:sz="0" w:space="0" w:color="auto"/>
      </w:divBdr>
    </w:div>
    <w:div w:id="1513449809">
      <w:bodyDiv w:val="1"/>
      <w:marLeft w:val="0"/>
      <w:marRight w:val="0"/>
      <w:marTop w:val="0"/>
      <w:marBottom w:val="0"/>
      <w:divBdr>
        <w:top w:val="none" w:sz="0" w:space="0" w:color="auto"/>
        <w:left w:val="none" w:sz="0" w:space="0" w:color="auto"/>
        <w:bottom w:val="none" w:sz="0" w:space="0" w:color="auto"/>
        <w:right w:val="none" w:sz="0" w:space="0" w:color="auto"/>
      </w:divBdr>
      <w:divsChild>
        <w:div w:id="56992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9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5465">
      <w:bodyDiv w:val="1"/>
      <w:marLeft w:val="0"/>
      <w:marRight w:val="0"/>
      <w:marTop w:val="0"/>
      <w:marBottom w:val="0"/>
      <w:divBdr>
        <w:top w:val="none" w:sz="0" w:space="0" w:color="auto"/>
        <w:left w:val="none" w:sz="0" w:space="0" w:color="auto"/>
        <w:bottom w:val="none" w:sz="0" w:space="0" w:color="auto"/>
        <w:right w:val="none" w:sz="0" w:space="0" w:color="auto"/>
      </w:divBdr>
    </w:div>
    <w:div w:id="1517421174">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121280">
      <w:bodyDiv w:val="1"/>
      <w:marLeft w:val="0"/>
      <w:marRight w:val="0"/>
      <w:marTop w:val="0"/>
      <w:marBottom w:val="0"/>
      <w:divBdr>
        <w:top w:val="none" w:sz="0" w:space="0" w:color="auto"/>
        <w:left w:val="none" w:sz="0" w:space="0" w:color="auto"/>
        <w:bottom w:val="none" w:sz="0" w:space="0" w:color="auto"/>
        <w:right w:val="none" w:sz="0" w:space="0" w:color="auto"/>
      </w:divBdr>
    </w:div>
    <w:div w:id="1520851710">
      <w:bodyDiv w:val="1"/>
      <w:marLeft w:val="0"/>
      <w:marRight w:val="0"/>
      <w:marTop w:val="0"/>
      <w:marBottom w:val="0"/>
      <w:divBdr>
        <w:top w:val="none" w:sz="0" w:space="0" w:color="auto"/>
        <w:left w:val="none" w:sz="0" w:space="0" w:color="auto"/>
        <w:bottom w:val="none" w:sz="0" w:space="0" w:color="auto"/>
        <w:right w:val="none" w:sz="0" w:space="0" w:color="auto"/>
      </w:divBdr>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69194025">
      <w:bodyDiv w:val="1"/>
      <w:marLeft w:val="0"/>
      <w:marRight w:val="0"/>
      <w:marTop w:val="0"/>
      <w:marBottom w:val="0"/>
      <w:divBdr>
        <w:top w:val="none" w:sz="0" w:space="0" w:color="auto"/>
        <w:left w:val="none" w:sz="0" w:space="0" w:color="auto"/>
        <w:bottom w:val="none" w:sz="0" w:space="0" w:color="auto"/>
        <w:right w:val="none" w:sz="0" w:space="0" w:color="auto"/>
      </w:divBdr>
    </w:div>
    <w:div w:id="1596668853">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750434">
      <w:bodyDiv w:val="1"/>
      <w:marLeft w:val="0"/>
      <w:marRight w:val="0"/>
      <w:marTop w:val="0"/>
      <w:marBottom w:val="0"/>
      <w:divBdr>
        <w:top w:val="none" w:sz="0" w:space="0" w:color="auto"/>
        <w:left w:val="none" w:sz="0" w:space="0" w:color="auto"/>
        <w:bottom w:val="none" w:sz="0" w:space="0" w:color="auto"/>
        <w:right w:val="none" w:sz="0" w:space="0" w:color="auto"/>
      </w:divBdr>
      <w:divsChild>
        <w:div w:id="1000812078">
          <w:marLeft w:val="0"/>
          <w:marRight w:val="0"/>
          <w:marTop w:val="0"/>
          <w:marBottom w:val="0"/>
          <w:divBdr>
            <w:top w:val="none" w:sz="0" w:space="0" w:color="auto"/>
            <w:left w:val="none" w:sz="0" w:space="0" w:color="auto"/>
            <w:bottom w:val="none" w:sz="0" w:space="0" w:color="auto"/>
            <w:right w:val="none" w:sz="0" w:space="0" w:color="auto"/>
          </w:divBdr>
        </w:div>
        <w:div w:id="882132999">
          <w:marLeft w:val="0"/>
          <w:marRight w:val="0"/>
          <w:marTop w:val="0"/>
          <w:marBottom w:val="0"/>
          <w:divBdr>
            <w:top w:val="none" w:sz="0" w:space="0" w:color="auto"/>
            <w:left w:val="none" w:sz="0" w:space="0" w:color="auto"/>
            <w:bottom w:val="none" w:sz="0" w:space="0" w:color="auto"/>
            <w:right w:val="none" w:sz="0" w:space="0" w:color="auto"/>
          </w:divBdr>
        </w:div>
      </w:divsChild>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1852937">
      <w:bodyDiv w:val="1"/>
      <w:marLeft w:val="0"/>
      <w:marRight w:val="0"/>
      <w:marTop w:val="0"/>
      <w:marBottom w:val="0"/>
      <w:divBdr>
        <w:top w:val="none" w:sz="0" w:space="0" w:color="auto"/>
        <w:left w:val="none" w:sz="0" w:space="0" w:color="auto"/>
        <w:bottom w:val="none" w:sz="0" w:space="0" w:color="auto"/>
        <w:right w:val="none" w:sz="0" w:space="0" w:color="auto"/>
      </w:divBdr>
    </w:div>
    <w:div w:id="168219955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696610456">
      <w:bodyDiv w:val="1"/>
      <w:marLeft w:val="0"/>
      <w:marRight w:val="0"/>
      <w:marTop w:val="0"/>
      <w:marBottom w:val="0"/>
      <w:divBdr>
        <w:top w:val="none" w:sz="0" w:space="0" w:color="auto"/>
        <w:left w:val="none" w:sz="0" w:space="0" w:color="auto"/>
        <w:bottom w:val="none" w:sz="0" w:space="0" w:color="auto"/>
        <w:right w:val="none" w:sz="0" w:space="0" w:color="auto"/>
      </w:divBdr>
    </w:div>
    <w:div w:id="1712458413">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4525931">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68234705">
      <w:bodyDiv w:val="1"/>
      <w:marLeft w:val="0"/>
      <w:marRight w:val="0"/>
      <w:marTop w:val="0"/>
      <w:marBottom w:val="0"/>
      <w:divBdr>
        <w:top w:val="none" w:sz="0" w:space="0" w:color="auto"/>
        <w:left w:val="none" w:sz="0" w:space="0" w:color="auto"/>
        <w:bottom w:val="none" w:sz="0" w:space="0" w:color="auto"/>
        <w:right w:val="none" w:sz="0" w:space="0" w:color="auto"/>
      </w:divBdr>
    </w:div>
    <w:div w:id="1768309785">
      <w:bodyDiv w:val="1"/>
      <w:marLeft w:val="0"/>
      <w:marRight w:val="0"/>
      <w:marTop w:val="0"/>
      <w:marBottom w:val="0"/>
      <w:divBdr>
        <w:top w:val="none" w:sz="0" w:space="0" w:color="auto"/>
        <w:left w:val="none" w:sz="0" w:space="0" w:color="auto"/>
        <w:bottom w:val="none" w:sz="0" w:space="0" w:color="auto"/>
        <w:right w:val="none" w:sz="0" w:space="0" w:color="auto"/>
      </w:divBdr>
    </w:div>
    <w:div w:id="1769425773">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780568902">
      <w:bodyDiv w:val="1"/>
      <w:marLeft w:val="0"/>
      <w:marRight w:val="0"/>
      <w:marTop w:val="0"/>
      <w:marBottom w:val="0"/>
      <w:divBdr>
        <w:top w:val="none" w:sz="0" w:space="0" w:color="auto"/>
        <w:left w:val="none" w:sz="0" w:space="0" w:color="auto"/>
        <w:bottom w:val="none" w:sz="0" w:space="0" w:color="auto"/>
        <w:right w:val="none" w:sz="0" w:space="0" w:color="auto"/>
      </w:divBdr>
    </w:div>
    <w:div w:id="1782263704">
      <w:bodyDiv w:val="1"/>
      <w:marLeft w:val="0"/>
      <w:marRight w:val="0"/>
      <w:marTop w:val="0"/>
      <w:marBottom w:val="0"/>
      <w:divBdr>
        <w:top w:val="none" w:sz="0" w:space="0" w:color="auto"/>
        <w:left w:val="none" w:sz="0" w:space="0" w:color="auto"/>
        <w:bottom w:val="none" w:sz="0" w:space="0" w:color="auto"/>
        <w:right w:val="none" w:sz="0" w:space="0" w:color="auto"/>
      </w:divBdr>
    </w:div>
    <w:div w:id="1791389132">
      <w:bodyDiv w:val="1"/>
      <w:marLeft w:val="0"/>
      <w:marRight w:val="0"/>
      <w:marTop w:val="0"/>
      <w:marBottom w:val="0"/>
      <w:divBdr>
        <w:top w:val="none" w:sz="0" w:space="0" w:color="auto"/>
        <w:left w:val="none" w:sz="0" w:space="0" w:color="auto"/>
        <w:bottom w:val="none" w:sz="0" w:space="0" w:color="auto"/>
        <w:right w:val="none" w:sz="0" w:space="0" w:color="auto"/>
      </w:divBdr>
    </w:div>
    <w:div w:id="1795128963">
      <w:bodyDiv w:val="1"/>
      <w:marLeft w:val="0"/>
      <w:marRight w:val="0"/>
      <w:marTop w:val="0"/>
      <w:marBottom w:val="0"/>
      <w:divBdr>
        <w:top w:val="none" w:sz="0" w:space="0" w:color="auto"/>
        <w:left w:val="none" w:sz="0" w:space="0" w:color="auto"/>
        <w:bottom w:val="none" w:sz="0" w:space="0" w:color="auto"/>
        <w:right w:val="none" w:sz="0" w:space="0" w:color="auto"/>
      </w:divBdr>
    </w:div>
    <w:div w:id="1795781986">
      <w:bodyDiv w:val="1"/>
      <w:marLeft w:val="0"/>
      <w:marRight w:val="0"/>
      <w:marTop w:val="0"/>
      <w:marBottom w:val="0"/>
      <w:divBdr>
        <w:top w:val="none" w:sz="0" w:space="0" w:color="auto"/>
        <w:left w:val="none" w:sz="0" w:space="0" w:color="auto"/>
        <w:bottom w:val="none" w:sz="0" w:space="0" w:color="auto"/>
        <w:right w:val="none" w:sz="0" w:space="0" w:color="auto"/>
      </w:divBdr>
    </w:div>
    <w:div w:id="1805390793">
      <w:bodyDiv w:val="1"/>
      <w:marLeft w:val="0"/>
      <w:marRight w:val="0"/>
      <w:marTop w:val="0"/>
      <w:marBottom w:val="0"/>
      <w:divBdr>
        <w:top w:val="none" w:sz="0" w:space="0" w:color="auto"/>
        <w:left w:val="none" w:sz="0" w:space="0" w:color="auto"/>
        <w:bottom w:val="none" w:sz="0" w:space="0" w:color="auto"/>
        <w:right w:val="none" w:sz="0" w:space="0" w:color="auto"/>
      </w:divBdr>
    </w:div>
    <w:div w:id="1814518415">
      <w:bodyDiv w:val="1"/>
      <w:marLeft w:val="0"/>
      <w:marRight w:val="0"/>
      <w:marTop w:val="0"/>
      <w:marBottom w:val="0"/>
      <w:divBdr>
        <w:top w:val="none" w:sz="0" w:space="0" w:color="auto"/>
        <w:left w:val="none" w:sz="0" w:space="0" w:color="auto"/>
        <w:bottom w:val="none" w:sz="0" w:space="0" w:color="auto"/>
        <w:right w:val="none" w:sz="0" w:space="0" w:color="auto"/>
      </w:divBdr>
    </w:div>
    <w:div w:id="1814715667">
      <w:bodyDiv w:val="1"/>
      <w:marLeft w:val="0"/>
      <w:marRight w:val="0"/>
      <w:marTop w:val="0"/>
      <w:marBottom w:val="0"/>
      <w:divBdr>
        <w:top w:val="none" w:sz="0" w:space="0" w:color="auto"/>
        <w:left w:val="none" w:sz="0" w:space="0" w:color="auto"/>
        <w:bottom w:val="none" w:sz="0" w:space="0" w:color="auto"/>
        <w:right w:val="none" w:sz="0" w:space="0" w:color="auto"/>
      </w:divBdr>
    </w:div>
    <w:div w:id="1817448316">
      <w:bodyDiv w:val="1"/>
      <w:marLeft w:val="0"/>
      <w:marRight w:val="0"/>
      <w:marTop w:val="0"/>
      <w:marBottom w:val="0"/>
      <w:divBdr>
        <w:top w:val="none" w:sz="0" w:space="0" w:color="auto"/>
        <w:left w:val="none" w:sz="0" w:space="0" w:color="auto"/>
        <w:bottom w:val="none" w:sz="0" w:space="0" w:color="auto"/>
        <w:right w:val="none" w:sz="0" w:space="0" w:color="auto"/>
      </w:divBdr>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33059201">
      <w:bodyDiv w:val="1"/>
      <w:marLeft w:val="0"/>
      <w:marRight w:val="0"/>
      <w:marTop w:val="0"/>
      <w:marBottom w:val="0"/>
      <w:divBdr>
        <w:top w:val="none" w:sz="0" w:space="0" w:color="auto"/>
        <w:left w:val="none" w:sz="0" w:space="0" w:color="auto"/>
        <w:bottom w:val="none" w:sz="0" w:space="0" w:color="auto"/>
        <w:right w:val="none" w:sz="0" w:space="0" w:color="auto"/>
      </w:divBdr>
    </w:div>
    <w:div w:id="1846431395">
      <w:bodyDiv w:val="1"/>
      <w:marLeft w:val="0"/>
      <w:marRight w:val="0"/>
      <w:marTop w:val="0"/>
      <w:marBottom w:val="0"/>
      <w:divBdr>
        <w:top w:val="none" w:sz="0" w:space="0" w:color="auto"/>
        <w:left w:val="none" w:sz="0" w:space="0" w:color="auto"/>
        <w:bottom w:val="none" w:sz="0" w:space="0" w:color="auto"/>
        <w:right w:val="none" w:sz="0" w:space="0" w:color="auto"/>
      </w:divBdr>
      <w:divsChild>
        <w:div w:id="1856066515">
          <w:marLeft w:val="0"/>
          <w:marRight w:val="0"/>
          <w:marTop w:val="0"/>
          <w:marBottom w:val="0"/>
          <w:divBdr>
            <w:top w:val="none" w:sz="0" w:space="0" w:color="auto"/>
            <w:left w:val="none" w:sz="0" w:space="0" w:color="auto"/>
            <w:bottom w:val="none" w:sz="0" w:space="0" w:color="auto"/>
            <w:right w:val="none" w:sz="0" w:space="0" w:color="auto"/>
          </w:divBdr>
          <w:divsChild>
            <w:div w:id="788813910">
              <w:marLeft w:val="0"/>
              <w:marRight w:val="0"/>
              <w:marTop w:val="0"/>
              <w:marBottom w:val="0"/>
              <w:divBdr>
                <w:top w:val="none" w:sz="0" w:space="0" w:color="auto"/>
                <w:left w:val="none" w:sz="0" w:space="0" w:color="auto"/>
                <w:bottom w:val="none" w:sz="0" w:space="0" w:color="auto"/>
                <w:right w:val="none" w:sz="0" w:space="0" w:color="auto"/>
              </w:divBdr>
              <w:divsChild>
                <w:div w:id="908728339">
                  <w:marLeft w:val="0"/>
                  <w:marRight w:val="0"/>
                  <w:marTop w:val="0"/>
                  <w:marBottom w:val="0"/>
                  <w:divBdr>
                    <w:top w:val="none" w:sz="0" w:space="0" w:color="auto"/>
                    <w:left w:val="none" w:sz="0" w:space="0" w:color="auto"/>
                    <w:bottom w:val="none" w:sz="0" w:space="0" w:color="auto"/>
                    <w:right w:val="none" w:sz="0" w:space="0" w:color="auto"/>
                  </w:divBdr>
                  <w:divsChild>
                    <w:div w:id="13740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54801125">
      <w:bodyDiv w:val="1"/>
      <w:marLeft w:val="0"/>
      <w:marRight w:val="0"/>
      <w:marTop w:val="0"/>
      <w:marBottom w:val="0"/>
      <w:divBdr>
        <w:top w:val="none" w:sz="0" w:space="0" w:color="auto"/>
        <w:left w:val="none" w:sz="0" w:space="0" w:color="auto"/>
        <w:bottom w:val="none" w:sz="0" w:space="0" w:color="auto"/>
        <w:right w:val="none" w:sz="0" w:space="0" w:color="auto"/>
      </w:divBdr>
    </w:div>
    <w:div w:id="1858427691">
      <w:bodyDiv w:val="1"/>
      <w:marLeft w:val="0"/>
      <w:marRight w:val="0"/>
      <w:marTop w:val="0"/>
      <w:marBottom w:val="0"/>
      <w:divBdr>
        <w:top w:val="none" w:sz="0" w:space="0" w:color="auto"/>
        <w:left w:val="none" w:sz="0" w:space="0" w:color="auto"/>
        <w:bottom w:val="none" w:sz="0" w:space="0" w:color="auto"/>
        <w:right w:val="none" w:sz="0" w:space="0" w:color="auto"/>
      </w:divBdr>
    </w:div>
    <w:div w:id="1865825396">
      <w:bodyDiv w:val="1"/>
      <w:marLeft w:val="0"/>
      <w:marRight w:val="0"/>
      <w:marTop w:val="0"/>
      <w:marBottom w:val="0"/>
      <w:divBdr>
        <w:top w:val="none" w:sz="0" w:space="0" w:color="auto"/>
        <w:left w:val="none" w:sz="0" w:space="0" w:color="auto"/>
        <w:bottom w:val="none" w:sz="0" w:space="0" w:color="auto"/>
        <w:right w:val="none" w:sz="0" w:space="0" w:color="auto"/>
      </w:divBdr>
    </w:div>
    <w:div w:id="1867016830">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75190144">
      <w:bodyDiv w:val="1"/>
      <w:marLeft w:val="0"/>
      <w:marRight w:val="0"/>
      <w:marTop w:val="0"/>
      <w:marBottom w:val="0"/>
      <w:divBdr>
        <w:top w:val="none" w:sz="0" w:space="0" w:color="auto"/>
        <w:left w:val="none" w:sz="0" w:space="0" w:color="auto"/>
        <w:bottom w:val="none" w:sz="0" w:space="0" w:color="auto"/>
        <w:right w:val="none" w:sz="0" w:space="0" w:color="auto"/>
      </w:divBdr>
    </w:div>
    <w:div w:id="1878548125">
      <w:bodyDiv w:val="1"/>
      <w:marLeft w:val="0"/>
      <w:marRight w:val="0"/>
      <w:marTop w:val="0"/>
      <w:marBottom w:val="0"/>
      <w:divBdr>
        <w:top w:val="none" w:sz="0" w:space="0" w:color="auto"/>
        <w:left w:val="none" w:sz="0" w:space="0" w:color="auto"/>
        <w:bottom w:val="none" w:sz="0" w:space="0" w:color="auto"/>
        <w:right w:val="none" w:sz="0" w:space="0" w:color="auto"/>
      </w:divBdr>
    </w:div>
    <w:div w:id="1880779265">
      <w:bodyDiv w:val="1"/>
      <w:marLeft w:val="0"/>
      <w:marRight w:val="0"/>
      <w:marTop w:val="0"/>
      <w:marBottom w:val="0"/>
      <w:divBdr>
        <w:top w:val="none" w:sz="0" w:space="0" w:color="auto"/>
        <w:left w:val="none" w:sz="0" w:space="0" w:color="auto"/>
        <w:bottom w:val="none" w:sz="0" w:space="0" w:color="auto"/>
        <w:right w:val="none" w:sz="0" w:space="0" w:color="auto"/>
      </w:divBdr>
    </w:div>
    <w:div w:id="1883862687">
      <w:bodyDiv w:val="1"/>
      <w:marLeft w:val="0"/>
      <w:marRight w:val="0"/>
      <w:marTop w:val="0"/>
      <w:marBottom w:val="0"/>
      <w:divBdr>
        <w:top w:val="none" w:sz="0" w:space="0" w:color="auto"/>
        <w:left w:val="none" w:sz="0" w:space="0" w:color="auto"/>
        <w:bottom w:val="none" w:sz="0" w:space="0" w:color="auto"/>
        <w:right w:val="none" w:sz="0" w:space="0" w:color="auto"/>
      </w:divBdr>
    </w:div>
    <w:div w:id="1884749861">
      <w:bodyDiv w:val="1"/>
      <w:marLeft w:val="0"/>
      <w:marRight w:val="0"/>
      <w:marTop w:val="0"/>
      <w:marBottom w:val="0"/>
      <w:divBdr>
        <w:top w:val="none" w:sz="0" w:space="0" w:color="auto"/>
        <w:left w:val="none" w:sz="0" w:space="0" w:color="auto"/>
        <w:bottom w:val="none" w:sz="0" w:space="0" w:color="auto"/>
        <w:right w:val="none" w:sz="0" w:space="0" w:color="auto"/>
      </w:divBdr>
    </w:div>
    <w:div w:id="1887448692">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2160447">
      <w:bodyDiv w:val="1"/>
      <w:marLeft w:val="0"/>
      <w:marRight w:val="0"/>
      <w:marTop w:val="0"/>
      <w:marBottom w:val="0"/>
      <w:divBdr>
        <w:top w:val="none" w:sz="0" w:space="0" w:color="auto"/>
        <w:left w:val="none" w:sz="0" w:space="0" w:color="auto"/>
        <w:bottom w:val="none" w:sz="0" w:space="0" w:color="auto"/>
        <w:right w:val="none" w:sz="0" w:space="0" w:color="auto"/>
      </w:divBdr>
      <w:divsChild>
        <w:div w:id="156853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6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353939">
      <w:bodyDiv w:val="1"/>
      <w:marLeft w:val="0"/>
      <w:marRight w:val="0"/>
      <w:marTop w:val="0"/>
      <w:marBottom w:val="0"/>
      <w:divBdr>
        <w:top w:val="none" w:sz="0" w:space="0" w:color="auto"/>
        <w:left w:val="none" w:sz="0" w:space="0" w:color="auto"/>
        <w:bottom w:val="none" w:sz="0" w:space="0" w:color="auto"/>
        <w:right w:val="none" w:sz="0" w:space="0" w:color="auto"/>
      </w:divBdr>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20216235">
      <w:bodyDiv w:val="1"/>
      <w:marLeft w:val="0"/>
      <w:marRight w:val="0"/>
      <w:marTop w:val="0"/>
      <w:marBottom w:val="0"/>
      <w:divBdr>
        <w:top w:val="none" w:sz="0" w:space="0" w:color="auto"/>
        <w:left w:val="none" w:sz="0" w:space="0" w:color="auto"/>
        <w:bottom w:val="none" w:sz="0" w:space="0" w:color="auto"/>
        <w:right w:val="none" w:sz="0" w:space="0" w:color="auto"/>
      </w:divBdr>
    </w:div>
    <w:div w:id="1921522830">
      <w:bodyDiv w:val="1"/>
      <w:marLeft w:val="0"/>
      <w:marRight w:val="0"/>
      <w:marTop w:val="0"/>
      <w:marBottom w:val="0"/>
      <w:divBdr>
        <w:top w:val="none" w:sz="0" w:space="0" w:color="auto"/>
        <w:left w:val="none" w:sz="0" w:space="0" w:color="auto"/>
        <w:bottom w:val="none" w:sz="0" w:space="0" w:color="auto"/>
        <w:right w:val="none" w:sz="0" w:space="0" w:color="auto"/>
      </w:divBdr>
    </w:div>
    <w:div w:id="1933777377">
      <w:bodyDiv w:val="1"/>
      <w:marLeft w:val="0"/>
      <w:marRight w:val="0"/>
      <w:marTop w:val="0"/>
      <w:marBottom w:val="0"/>
      <w:divBdr>
        <w:top w:val="none" w:sz="0" w:space="0" w:color="auto"/>
        <w:left w:val="none" w:sz="0" w:space="0" w:color="auto"/>
        <w:bottom w:val="none" w:sz="0" w:space="0" w:color="auto"/>
        <w:right w:val="none" w:sz="0" w:space="0" w:color="auto"/>
      </w:divBdr>
    </w:div>
    <w:div w:id="1938441153">
      <w:bodyDiv w:val="1"/>
      <w:marLeft w:val="0"/>
      <w:marRight w:val="0"/>
      <w:marTop w:val="0"/>
      <w:marBottom w:val="0"/>
      <w:divBdr>
        <w:top w:val="none" w:sz="0" w:space="0" w:color="auto"/>
        <w:left w:val="none" w:sz="0" w:space="0" w:color="auto"/>
        <w:bottom w:val="none" w:sz="0" w:space="0" w:color="auto"/>
        <w:right w:val="none" w:sz="0" w:space="0" w:color="auto"/>
      </w:divBdr>
    </w:div>
    <w:div w:id="1946884828">
      <w:bodyDiv w:val="1"/>
      <w:marLeft w:val="0"/>
      <w:marRight w:val="0"/>
      <w:marTop w:val="0"/>
      <w:marBottom w:val="0"/>
      <w:divBdr>
        <w:top w:val="none" w:sz="0" w:space="0" w:color="auto"/>
        <w:left w:val="none" w:sz="0" w:space="0" w:color="auto"/>
        <w:bottom w:val="none" w:sz="0" w:space="0" w:color="auto"/>
        <w:right w:val="none" w:sz="0" w:space="0" w:color="auto"/>
      </w:divBdr>
    </w:div>
    <w:div w:id="1954632417">
      <w:bodyDiv w:val="1"/>
      <w:marLeft w:val="0"/>
      <w:marRight w:val="0"/>
      <w:marTop w:val="0"/>
      <w:marBottom w:val="0"/>
      <w:divBdr>
        <w:top w:val="none" w:sz="0" w:space="0" w:color="auto"/>
        <w:left w:val="none" w:sz="0" w:space="0" w:color="auto"/>
        <w:bottom w:val="none" w:sz="0" w:space="0" w:color="auto"/>
        <w:right w:val="none" w:sz="0" w:space="0" w:color="auto"/>
      </w:divBdr>
    </w:div>
    <w:div w:id="1956667643">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728653">
      <w:bodyDiv w:val="1"/>
      <w:marLeft w:val="0"/>
      <w:marRight w:val="0"/>
      <w:marTop w:val="0"/>
      <w:marBottom w:val="0"/>
      <w:divBdr>
        <w:top w:val="none" w:sz="0" w:space="0" w:color="auto"/>
        <w:left w:val="none" w:sz="0" w:space="0" w:color="auto"/>
        <w:bottom w:val="none" w:sz="0" w:space="0" w:color="auto"/>
        <w:right w:val="none" w:sz="0" w:space="0" w:color="auto"/>
      </w:divBdr>
    </w:div>
    <w:div w:id="1966620429">
      <w:bodyDiv w:val="1"/>
      <w:marLeft w:val="0"/>
      <w:marRight w:val="0"/>
      <w:marTop w:val="0"/>
      <w:marBottom w:val="0"/>
      <w:divBdr>
        <w:top w:val="none" w:sz="0" w:space="0" w:color="auto"/>
        <w:left w:val="none" w:sz="0" w:space="0" w:color="auto"/>
        <w:bottom w:val="none" w:sz="0" w:space="0" w:color="auto"/>
        <w:right w:val="none" w:sz="0" w:space="0" w:color="auto"/>
      </w:divBdr>
    </w:div>
    <w:div w:id="1978564587">
      <w:bodyDiv w:val="1"/>
      <w:marLeft w:val="0"/>
      <w:marRight w:val="0"/>
      <w:marTop w:val="0"/>
      <w:marBottom w:val="0"/>
      <w:divBdr>
        <w:top w:val="none" w:sz="0" w:space="0" w:color="auto"/>
        <w:left w:val="none" w:sz="0" w:space="0" w:color="auto"/>
        <w:bottom w:val="none" w:sz="0" w:space="0" w:color="auto"/>
        <w:right w:val="none" w:sz="0" w:space="0" w:color="auto"/>
      </w:divBdr>
    </w:div>
    <w:div w:id="1984037347">
      <w:bodyDiv w:val="1"/>
      <w:marLeft w:val="0"/>
      <w:marRight w:val="0"/>
      <w:marTop w:val="0"/>
      <w:marBottom w:val="0"/>
      <w:divBdr>
        <w:top w:val="none" w:sz="0" w:space="0" w:color="auto"/>
        <w:left w:val="none" w:sz="0" w:space="0" w:color="auto"/>
        <w:bottom w:val="none" w:sz="0" w:space="0" w:color="auto"/>
        <w:right w:val="none" w:sz="0" w:space="0" w:color="auto"/>
      </w:divBdr>
    </w:div>
    <w:div w:id="1986855672">
      <w:bodyDiv w:val="1"/>
      <w:marLeft w:val="0"/>
      <w:marRight w:val="0"/>
      <w:marTop w:val="0"/>
      <w:marBottom w:val="0"/>
      <w:divBdr>
        <w:top w:val="none" w:sz="0" w:space="0" w:color="auto"/>
        <w:left w:val="none" w:sz="0" w:space="0" w:color="auto"/>
        <w:bottom w:val="none" w:sz="0" w:space="0" w:color="auto"/>
        <w:right w:val="none" w:sz="0" w:space="0" w:color="auto"/>
      </w:divBdr>
    </w:div>
    <w:div w:id="1990547712">
      <w:bodyDiv w:val="1"/>
      <w:marLeft w:val="0"/>
      <w:marRight w:val="0"/>
      <w:marTop w:val="0"/>
      <w:marBottom w:val="0"/>
      <w:divBdr>
        <w:top w:val="none" w:sz="0" w:space="0" w:color="auto"/>
        <w:left w:val="none" w:sz="0" w:space="0" w:color="auto"/>
        <w:bottom w:val="none" w:sz="0" w:space="0" w:color="auto"/>
        <w:right w:val="none" w:sz="0" w:space="0" w:color="auto"/>
      </w:divBdr>
    </w:div>
    <w:div w:id="1998606035">
      <w:bodyDiv w:val="1"/>
      <w:marLeft w:val="0"/>
      <w:marRight w:val="0"/>
      <w:marTop w:val="0"/>
      <w:marBottom w:val="0"/>
      <w:divBdr>
        <w:top w:val="none" w:sz="0" w:space="0" w:color="auto"/>
        <w:left w:val="none" w:sz="0" w:space="0" w:color="auto"/>
        <w:bottom w:val="none" w:sz="0" w:space="0" w:color="auto"/>
        <w:right w:val="none" w:sz="0" w:space="0" w:color="auto"/>
      </w:divBdr>
    </w:div>
    <w:div w:id="2008365134">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3824545">
      <w:bodyDiv w:val="1"/>
      <w:marLeft w:val="0"/>
      <w:marRight w:val="0"/>
      <w:marTop w:val="0"/>
      <w:marBottom w:val="0"/>
      <w:divBdr>
        <w:top w:val="none" w:sz="0" w:space="0" w:color="auto"/>
        <w:left w:val="none" w:sz="0" w:space="0" w:color="auto"/>
        <w:bottom w:val="none" w:sz="0" w:space="0" w:color="auto"/>
        <w:right w:val="none" w:sz="0" w:space="0" w:color="auto"/>
      </w:divBdr>
    </w:div>
    <w:div w:id="2027630608">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363480">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57048260">
      <w:bodyDiv w:val="1"/>
      <w:marLeft w:val="0"/>
      <w:marRight w:val="0"/>
      <w:marTop w:val="0"/>
      <w:marBottom w:val="0"/>
      <w:divBdr>
        <w:top w:val="none" w:sz="0" w:space="0" w:color="auto"/>
        <w:left w:val="none" w:sz="0" w:space="0" w:color="auto"/>
        <w:bottom w:val="none" w:sz="0" w:space="0" w:color="auto"/>
        <w:right w:val="none" w:sz="0" w:space="0" w:color="auto"/>
      </w:divBdr>
    </w:div>
    <w:div w:id="2063212592">
      <w:bodyDiv w:val="1"/>
      <w:marLeft w:val="0"/>
      <w:marRight w:val="0"/>
      <w:marTop w:val="0"/>
      <w:marBottom w:val="0"/>
      <w:divBdr>
        <w:top w:val="none" w:sz="0" w:space="0" w:color="auto"/>
        <w:left w:val="none" w:sz="0" w:space="0" w:color="auto"/>
        <w:bottom w:val="none" w:sz="0" w:space="0" w:color="auto"/>
        <w:right w:val="none" w:sz="0" w:space="0" w:color="auto"/>
      </w:divBdr>
    </w:div>
    <w:div w:id="2066760883">
      <w:bodyDiv w:val="1"/>
      <w:marLeft w:val="0"/>
      <w:marRight w:val="0"/>
      <w:marTop w:val="0"/>
      <w:marBottom w:val="0"/>
      <w:divBdr>
        <w:top w:val="none" w:sz="0" w:space="0" w:color="auto"/>
        <w:left w:val="none" w:sz="0" w:space="0" w:color="auto"/>
        <w:bottom w:val="none" w:sz="0" w:space="0" w:color="auto"/>
        <w:right w:val="none" w:sz="0" w:space="0" w:color="auto"/>
      </w:divBdr>
    </w:div>
    <w:div w:id="2069843933">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089115305">
      <w:bodyDiv w:val="1"/>
      <w:marLeft w:val="0"/>
      <w:marRight w:val="0"/>
      <w:marTop w:val="0"/>
      <w:marBottom w:val="0"/>
      <w:divBdr>
        <w:top w:val="none" w:sz="0" w:space="0" w:color="auto"/>
        <w:left w:val="none" w:sz="0" w:space="0" w:color="auto"/>
        <w:bottom w:val="none" w:sz="0" w:space="0" w:color="auto"/>
        <w:right w:val="none" w:sz="0" w:space="0" w:color="auto"/>
      </w:divBdr>
    </w:div>
    <w:div w:id="2089842694">
      <w:bodyDiv w:val="1"/>
      <w:marLeft w:val="0"/>
      <w:marRight w:val="0"/>
      <w:marTop w:val="0"/>
      <w:marBottom w:val="0"/>
      <w:divBdr>
        <w:top w:val="none" w:sz="0" w:space="0" w:color="auto"/>
        <w:left w:val="none" w:sz="0" w:space="0" w:color="auto"/>
        <w:bottom w:val="none" w:sz="0" w:space="0" w:color="auto"/>
        <w:right w:val="none" w:sz="0" w:space="0" w:color="auto"/>
      </w:divBdr>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31124172">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 w:id="2146504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bs.org/wgbh/frontline/unresolved/podcast" TargetMode="External"/><Relationship Id="rId18" Type="http://schemas.openxmlformats.org/officeDocument/2006/relationships/hyperlink" Target="https://www.pbs.org/wgbh/frontline/unresolved/installation" TargetMode="External"/><Relationship Id="rId26" Type="http://schemas.openxmlformats.org/officeDocument/2006/relationships/hyperlink" Target="https://www.youtube.com/channel/UC3ScyryU9Oy9Wse3a8OAmYQ" TargetMode="External"/><Relationship Id="rId39" Type="http://schemas.openxmlformats.org/officeDocument/2006/relationships/theme" Target="theme/theme1.xml"/><Relationship Id="rId21" Type="http://schemas.openxmlformats.org/officeDocument/2006/relationships/hyperlink" Target="https://www.pbs.org/wgbh/frontline/unresolved/"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pbs.org/wgbh/frontline/unresolved/installation" TargetMode="External"/><Relationship Id="rId17" Type="http://schemas.openxmlformats.org/officeDocument/2006/relationships/hyperlink" Target="https://www.pbs.org/wgbh/frontline/unresolved/events" TargetMode="External"/><Relationship Id="rId25" Type="http://schemas.openxmlformats.org/officeDocument/2006/relationships/hyperlink" Target="https://www.instagram.com/frontlinepbs/" TargetMode="Externa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bs.org/chasingthedream" TargetMode="External"/><Relationship Id="rId20" Type="http://schemas.openxmlformats.org/officeDocument/2006/relationships/hyperlink" Target="https://www.pbs.org/wgbh/frontline/announcement/frontline-announces-unresolved-unprecedented-multi-platform-investigation-civil-rights-era-cold-case-murders-till-act/" TargetMode="External"/><Relationship Id="rId29" Type="http://schemas.openxmlformats.org/officeDocument/2006/relationships/hyperlink" Target="http://wliw.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bs.org/wgbh/frontline/unresolved/interactive" TargetMode="External"/><Relationship Id="rId24" Type="http://schemas.openxmlformats.org/officeDocument/2006/relationships/hyperlink" Target="https://www.facebook.com/frontline" TargetMode="External"/><Relationship Id="rId32" Type="http://schemas.openxmlformats.org/officeDocument/2006/relationships/hyperlink" Target="https://www.njspotlightnews.org/"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pbs.org/wgbh/frontline/about-us/executive-producer-raney-aronson-rath/" TargetMode="External"/><Relationship Id="rId23" Type="http://schemas.openxmlformats.org/officeDocument/2006/relationships/hyperlink" Target="https://twitter.com/frontlinepbs" TargetMode="External"/><Relationship Id="rId28" Type="http://schemas.openxmlformats.org/officeDocument/2006/relationships/hyperlink" Target="http://thirteen.org/" TargetMode="External"/><Relationship Id="rId36" Type="http://schemas.openxmlformats.org/officeDocument/2006/relationships/header" Target="header3.xml"/><Relationship Id="rId10" Type="http://schemas.openxmlformats.org/officeDocument/2006/relationships/hyperlink" Target="https://www.pbs.org/wgbh/frontline/unresolved/" TargetMode="External"/><Relationship Id="rId19" Type="http://schemas.openxmlformats.org/officeDocument/2006/relationships/hyperlink" Target="https://www.pbs.org/wgbh/frontline/unresolved/" TargetMode="External"/><Relationship Id="rId31" Type="http://schemas.openxmlformats.org/officeDocument/2006/relationships/hyperlink" Target="http://allarts.org/" TargetMode="External"/><Relationship Id="rId4" Type="http://schemas.openxmlformats.org/officeDocument/2006/relationships/settings" Target="settings.xml"/><Relationship Id="rId9" Type="http://schemas.openxmlformats.org/officeDocument/2006/relationships/hyperlink" Target="https://www.journalism.cuny.edu/faculty/yoruba-richen/" TargetMode="External"/><Relationship Id="rId14" Type="http://schemas.openxmlformats.org/officeDocument/2006/relationships/hyperlink" Target="https://www.trilogy-films.com/dawn-porter" TargetMode="External"/><Relationship Id="rId22" Type="http://schemas.openxmlformats.org/officeDocument/2006/relationships/hyperlink" Target="https://www.pbs.org/wgbh/pages/frontline/" TargetMode="External"/><Relationship Id="rId27" Type="http://schemas.openxmlformats.org/officeDocument/2006/relationships/hyperlink" Target="http://wnet.org/" TargetMode="External"/><Relationship Id="rId30" Type="http://schemas.openxmlformats.org/officeDocument/2006/relationships/hyperlink" Target="https://www.mynjpbs.org/" TargetMode="External"/><Relationship Id="rId35" Type="http://schemas.openxmlformats.org/officeDocument/2006/relationships/footer" Target="footer1.xml"/><Relationship Id="rId8" Type="http://schemas.openxmlformats.org/officeDocument/2006/relationships/hyperlink" Target="https://www.371productions.com/staff/brad" TargetMode="Externa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3" Type="http://schemas.microsoft.com/office/2007/relationships/hdphoto" Target="media/hdphoto1.wdp"/><Relationship Id="rId7" Type="http://schemas.openxmlformats.org/officeDocument/2006/relationships/image" Target="media/image6.jpg"/><Relationship Id="rId2" Type="http://schemas.openxmlformats.org/officeDocument/2006/relationships/image" Target="media/image2.png"/><Relationship Id="rId1" Type="http://schemas.openxmlformats.org/officeDocument/2006/relationships/image" Target="media/image1.emf"/><Relationship Id="rId6" Type="http://schemas.openxmlformats.org/officeDocument/2006/relationships/image" Target="media/image5.jpeg"/><Relationship Id="rId5" Type="http://schemas.openxmlformats.org/officeDocument/2006/relationships/image" Target="media/image4.pn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BFD10-A377-9846-B7E5-973C55F11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FL_AmericanReckoning_PressRelease_2022.docx</Template>
  <TotalTime>3</TotalTime>
  <Pages>3</Pages>
  <Words>1649</Words>
  <Characters>9405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11032</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Anne Husted</cp:lastModifiedBy>
  <cp:revision>3</cp:revision>
  <cp:lastPrinted>2021-10-21T13:04:00Z</cp:lastPrinted>
  <dcterms:created xsi:type="dcterms:W3CDTF">2022-01-11T15:45:00Z</dcterms:created>
  <dcterms:modified xsi:type="dcterms:W3CDTF">2022-01-11T15:45:00Z</dcterms:modified>
</cp:coreProperties>
</file>